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1423" w14:textId="77777777" w:rsidR="00A947C1" w:rsidRDefault="00A947C1" w:rsidP="00A947C1">
      <w:pPr>
        <w:pStyle w:val="Heading1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32B251" wp14:editId="205BA61C">
            <wp:simplePos x="0" y="0"/>
            <wp:positionH relativeFrom="column">
              <wp:posOffset>9525</wp:posOffset>
            </wp:positionH>
            <wp:positionV relativeFrom="paragraph">
              <wp:posOffset>62865</wp:posOffset>
            </wp:positionV>
            <wp:extent cx="1614170" cy="1779270"/>
            <wp:effectExtent l="0" t="0" r="5080" b="0"/>
            <wp:wrapThrough wrapText="bothSides">
              <wp:wrapPolygon edited="0">
                <wp:start x="0" y="0"/>
                <wp:lineTo x="0" y="21276"/>
                <wp:lineTo x="21413" y="21276"/>
                <wp:lineTo x="21413" y="0"/>
                <wp:lineTo x="0" y="0"/>
              </wp:wrapPolygon>
            </wp:wrapThrough>
            <wp:docPr id="2088339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339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0" cy="17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Request Form for Autism Spectrum Disorder and or ADHD assessment for school aged children</w:t>
      </w:r>
    </w:p>
    <w:p w14:paraId="50709C54" w14:textId="5BFAF364" w:rsidR="005E22B7" w:rsidRDefault="005E22B7" w:rsidP="005E22B7">
      <w:r w:rsidRPr="00C00692">
        <w:rPr>
          <w:b/>
          <w:bCs/>
        </w:rPr>
        <w:t>Date:</w:t>
      </w:r>
      <w:r>
        <w:t xml:space="preserve"> </w:t>
      </w:r>
      <w:sdt>
        <w:sdtPr>
          <w:rPr>
            <w:b/>
            <w:bCs/>
          </w:rPr>
          <w:alias w:val="Referral request date"/>
          <w:tag w:val="Referral request date"/>
          <w:id w:val="-79452426"/>
          <w:lock w:val="sdtLocked"/>
          <w:placeholder>
            <w:docPart w:val="E6D3337E77F34DAAA4FE9643717B79DE"/>
          </w:placeholder>
          <w:showingPlcHdr/>
          <w15:color w:val="000000"/>
          <w:date w:fullDate="2025-04-14T00:00:00Z"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665629" w:rsidRPr="006831D9">
            <w:rPr>
              <w:rStyle w:val="PlaceholderText"/>
              <w:color w:val="auto"/>
              <w:highlight w:val="lightGray"/>
            </w:rPr>
            <w:t>Click or tap to enter a date.</w:t>
          </w:r>
        </w:sdtContent>
      </w:sdt>
    </w:p>
    <w:p w14:paraId="35958B6C" w14:textId="77777777" w:rsidR="00A947C1" w:rsidRDefault="00A947C1" w:rsidP="00A947C1"/>
    <w:p w14:paraId="4512847A" w14:textId="77777777" w:rsidR="00A947C1" w:rsidRDefault="00A947C1" w:rsidP="00A947C1"/>
    <w:p w14:paraId="5E0F35DF" w14:textId="77777777" w:rsidR="00A947C1" w:rsidRDefault="00A947C1" w:rsidP="00A947C1">
      <w:pPr>
        <w:rPr>
          <w:b/>
          <w:bCs/>
        </w:rPr>
      </w:pPr>
    </w:p>
    <w:p w14:paraId="73AD0E97" w14:textId="2A552909" w:rsidR="001676CA" w:rsidRDefault="001676CA" w:rsidP="001676CA">
      <w:r>
        <w:t xml:space="preserve">This service is for children and young people who are aged 5-18 for an </w:t>
      </w:r>
      <w:r w:rsidRPr="001676CA">
        <w:rPr>
          <w:b/>
          <w:bCs/>
        </w:rPr>
        <w:t>autism spectrum disorder assessment request</w:t>
      </w:r>
      <w:r>
        <w:t>, or who are aged 6 years (in North Lincolnshire) and 7 years (in Doncaster and Rotherham) through to college age (18 years old) for an ADHD assessment request.</w:t>
      </w:r>
    </w:p>
    <w:p w14:paraId="49E2FA46" w14:textId="24513589" w:rsidR="001676CA" w:rsidRDefault="001676CA" w:rsidP="001676CA">
      <w:r>
        <w:t xml:space="preserve">All referral forms are to </w:t>
      </w:r>
      <w:proofErr w:type="gramStart"/>
      <w:r>
        <w:t>be completed</w:t>
      </w:r>
      <w:proofErr w:type="gramEnd"/>
      <w:r>
        <w:t xml:space="preserve"> electronically where possible and evidence of a handwritten signature from parent/carer and young person if aged 13 or over.  The expectation is that this form </w:t>
      </w:r>
      <w:proofErr w:type="gramStart"/>
      <w:r>
        <w:t>is completed</w:t>
      </w:r>
      <w:proofErr w:type="gramEnd"/>
      <w:r>
        <w:t xml:space="preserve"> by school with parents, children and young people working together.</w:t>
      </w:r>
    </w:p>
    <w:p w14:paraId="0219F4E7" w14:textId="77777777" w:rsidR="00C472C9" w:rsidRDefault="00C472C9" w:rsidP="00C472C9">
      <w:r w:rsidRPr="006219B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0EBA332" wp14:editId="42B80CBC">
                <wp:simplePos x="0" y="0"/>
                <wp:positionH relativeFrom="column">
                  <wp:posOffset>9525</wp:posOffset>
                </wp:positionH>
                <wp:positionV relativeFrom="paragraph">
                  <wp:posOffset>624840</wp:posOffset>
                </wp:positionV>
                <wp:extent cx="5748020" cy="1404620"/>
                <wp:effectExtent l="0" t="0" r="24130" b="18415"/>
                <wp:wrapSquare wrapText="bothSides"/>
                <wp:docPr id="1550552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02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EDD61" w14:textId="77777777" w:rsidR="00C472C9" w:rsidRDefault="00C472C9" w:rsidP="00C472C9">
                            <w:pPr>
                              <w:pStyle w:val="Heading2"/>
                            </w:pPr>
                            <w:r>
                              <w:t>Crisis support</w:t>
                            </w:r>
                          </w:p>
                          <w:p w14:paraId="38EFB96A" w14:textId="77777777" w:rsidR="00C472C9" w:rsidRDefault="00C472C9" w:rsidP="00C472C9">
                            <w:pPr>
                              <w:spacing w:line="276" w:lineRule="auto"/>
                            </w:pPr>
                            <w:r>
                              <w:t>If the child/young person’s concern is primarily related to mental health, call:</w:t>
                            </w:r>
                          </w:p>
                          <w:p w14:paraId="5FA8F5FE" w14:textId="77777777" w:rsidR="00C472C9" w:rsidRDefault="00C472C9" w:rsidP="00C472C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6" w:lineRule="auto"/>
                            </w:pPr>
                            <w:r>
                              <w:t>North Lincolnshire CAMHS Telephone: 03000 216460</w:t>
                            </w:r>
                          </w:p>
                          <w:p w14:paraId="6FF1ECFC" w14:textId="77777777" w:rsidR="00C472C9" w:rsidRDefault="00C472C9" w:rsidP="00C472C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6" w:lineRule="auto"/>
                            </w:pPr>
                            <w:r>
                              <w:t>Doncaster CAMHS Telephone: 01302 796191</w:t>
                            </w:r>
                          </w:p>
                          <w:p w14:paraId="2F1D65FA" w14:textId="77777777" w:rsidR="00C472C9" w:rsidRDefault="00C472C9" w:rsidP="00C472C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6" w:lineRule="auto"/>
                            </w:pPr>
                            <w:r>
                              <w:t xml:space="preserve">Rotherham CAMHS Telephone: 03000 215984 </w:t>
                            </w:r>
                          </w:p>
                          <w:p w14:paraId="7CC3C1B9" w14:textId="7CEBCB17" w:rsidR="00701CCA" w:rsidRDefault="00C472C9" w:rsidP="00701CCA">
                            <w:pPr>
                              <w:spacing w:line="276" w:lineRule="auto"/>
                            </w:pPr>
                            <w:r>
                              <w:t xml:space="preserve">If the child/young person </w:t>
                            </w:r>
                            <w:proofErr w:type="gramStart"/>
                            <w:r>
                              <w:t>requires</w:t>
                            </w:r>
                            <w:proofErr w:type="gramEnd"/>
                            <w:r>
                              <w:t xml:space="preserve"> crisis support out of hours, call the CAMHS Crisis Team on 03000 218996.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EBA3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49.2pt;width:452.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" fillcolor="#ededed [662]">
                <v:textbox style="mso-fit-shape-to-text:t">
                  <w:txbxContent>
                    <w:p w14:paraId="782EDD61" w14:textId="77777777" w:rsidR="00C472C9" w:rsidRDefault="00C472C9" w:rsidP="00C472C9">
                      <w:pPr>
                        <w:pStyle w:val="Heading2"/>
                      </w:pPr>
                      <w:r>
                        <w:t>Crisis support</w:t>
                      </w:r>
                    </w:p>
                    <w:p w14:paraId="38EFB96A" w14:textId="77777777" w:rsidR="00C472C9" w:rsidRDefault="00C472C9" w:rsidP="00C472C9">
                      <w:pPr>
                        <w:spacing w:line="276" w:lineRule="auto"/>
                      </w:pPr>
                      <w:r>
                        <w:t>If the child/young person’s concern is primarily related to mental health, call:</w:t>
                      </w:r>
                    </w:p>
                    <w:p w14:paraId="5FA8F5FE" w14:textId="77777777" w:rsidR="00C472C9" w:rsidRDefault="00C472C9" w:rsidP="00C472C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</w:pPr>
                      <w:r>
                        <w:t>North Lincolnshire CAMHS Telephone: 03000 216460</w:t>
                      </w:r>
                    </w:p>
                    <w:p w14:paraId="6FF1ECFC" w14:textId="77777777" w:rsidR="00C472C9" w:rsidRDefault="00C472C9" w:rsidP="00C472C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</w:pPr>
                      <w:r>
                        <w:t>Doncaster CAMHS Telephone: 01302 796191</w:t>
                      </w:r>
                    </w:p>
                    <w:p w14:paraId="2F1D65FA" w14:textId="77777777" w:rsidR="00C472C9" w:rsidRDefault="00C472C9" w:rsidP="00C472C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</w:pPr>
                      <w:r>
                        <w:t xml:space="preserve">Rotherham CAMHS Telephone: 03000 215984 </w:t>
                      </w:r>
                    </w:p>
                    <w:p w14:paraId="7CC3C1B9" w14:textId="7CEBCB17" w:rsidR="00701CCA" w:rsidRDefault="00C472C9" w:rsidP="00701CCA">
                      <w:pPr>
                        <w:spacing w:line="276" w:lineRule="auto"/>
                      </w:pPr>
                      <w:r>
                        <w:t>If the child/young person requires crisis support out of hours, call the CAMHS Crisis Team on 03000 218996.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76CA">
        <w:t xml:space="preserve">If you have any queries or require advice </w:t>
      </w:r>
      <w:proofErr w:type="gramStart"/>
      <w:r w:rsidR="001676CA">
        <w:t>regarding</w:t>
      </w:r>
      <w:proofErr w:type="gramEnd"/>
      <w:r w:rsidR="001676CA">
        <w:t xml:space="preserve"> the submission of a referral to the pathway, please contact the local team below to book in a telephone consultation slot.</w:t>
      </w:r>
    </w:p>
    <w:p w14:paraId="5F2CDA77" w14:textId="02277C55" w:rsidR="00701CCA" w:rsidRPr="00701CCA" w:rsidRDefault="00701CCA" w:rsidP="00701CCA">
      <w:pPr>
        <w:pStyle w:val="Heading2"/>
      </w:pPr>
      <w:r>
        <w:t>Poverty proofing</w:t>
      </w:r>
    </w:p>
    <w:p w14:paraId="71DA2909" w14:textId="19A84FB6" w:rsidR="00701CCA" w:rsidRDefault="00701CCA" w:rsidP="00701CCA">
      <w:r w:rsidRPr="00701CCA">
        <w:rPr>
          <w:b/>
          <w:bCs/>
        </w:rPr>
        <w:t xml:space="preserve">Do you </w:t>
      </w:r>
      <w:proofErr w:type="gramStart"/>
      <w:r w:rsidRPr="00701CCA">
        <w:rPr>
          <w:b/>
          <w:bCs/>
        </w:rPr>
        <w:t>require</w:t>
      </w:r>
      <w:proofErr w:type="gramEnd"/>
      <w:r w:rsidRPr="00701CCA">
        <w:rPr>
          <w:b/>
          <w:bCs/>
        </w:rPr>
        <w:t xml:space="preserve"> any support or reasonable adjustments in terms of accessing the service?</w:t>
      </w:r>
      <w:r>
        <w:t xml:space="preserve"> </w:t>
      </w:r>
      <w:sdt>
        <w:sdtPr>
          <w:id w:val="-531341672"/>
          <w:placeholder>
            <w:docPart w:val="E93F517A5B5D458F8502A7DB6F1F01A2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Choose an item.</w:t>
          </w:r>
        </w:sdtContent>
      </w:sdt>
    </w:p>
    <w:p w14:paraId="01BF910D" w14:textId="4C4C4CE6" w:rsidR="00701CCA" w:rsidRPr="00701CCA" w:rsidRDefault="00701CCA" w:rsidP="00701CCA">
      <w:r>
        <w:t xml:space="preserve">If </w:t>
      </w:r>
      <w:proofErr w:type="gramStart"/>
      <w:r>
        <w:t>yes,  we</w:t>
      </w:r>
      <w:proofErr w:type="gramEnd"/>
      <w:r>
        <w:t xml:space="preserve"> will be in contact to discuss how we can  support you further.</w:t>
      </w:r>
    </w:p>
    <w:p w14:paraId="0ECBCF99" w14:textId="77777777" w:rsidR="00701CCA" w:rsidRDefault="00701CCA" w:rsidP="00701CCA"/>
    <w:p w14:paraId="7DAEDAEC" w14:textId="77777777" w:rsidR="00701CCA" w:rsidRPr="00701CCA" w:rsidRDefault="00701CCA" w:rsidP="00701CCA"/>
    <w:p w14:paraId="48E1680F" w14:textId="77777777" w:rsidR="00701CCA" w:rsidRPr="00701CCA" w:rsidRDefault="00701CCA" w:rsidP="00701CCA"/>
    <w:p w14:paraId="57BF9BA8" w14:textId="5AE15977" w:rsidR="00701CCA" w:rsidRPr="00701CCA" w:rsidRDefault="00701CCA" w:rsidP="00701CCA">
      <w:pPr>
        <w:sectPr w:rsidR="00701CCA" w:rsidRPr="00701CCA" w:rsidSect="00701CCA">
          <w:headerReference w:type="default" r:id="rId9"/>
          <w:footerReference w:type="default" r:id="rId10"/>
          <w:headerReference w:type="first" r:id="rId11"/>
          <w:footerReference w:type="first" r:id="rId12"/>
          <w:pgSz w:w="11901" w:h="16840"/>
          <w:pgMar w:top="1418" w:right="1411" w:bottom="1418" w:left="1418" w:header="709" w:footer="709" w:gutter="0"/>
          <w:cols w:space="708"/>
          <w:docGrid w:linePitch="326"/>
        </w:sectPr>
      </w:pPr>
    </w:p>
    <w:p w14:paraId="12E26D0D" w14:textId="666DEC41" w:rsidR="001676CA" w:rsidRPr="001676CA" w:rsidRDefault="00C472C9" w:rsidP="001676CA">
      <w:pPr>
        <w:rPr>
          <w:b/>
          <w:bCs/>
        </w:rPr>
      </w:pPr>
      <w:r w:rsidRPr="006219B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C64EA94" wp14:editId="77A2833F">
                <wp:simplePos x="0" y="0"/>
                <wp:positionH relativeFrom="column">
                  <wp:posOffset>5080</wp:posOffset>
                </wp:positionH>
                <wp:positionV relativeFrom="paragraph">
                  <wp:posOffset>1270</wp:posOffset>
                </wp:positionV>
                <wp:extent cx="5752465" cy="833755"/>
                <wp:effectExtent l="0" t="0" r="19685" b="23495"/>
                <wp:wrapSquare wrapText="bothSides"/>
                <wp:docPr id="958208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2465" cy="83375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B6FCF" w14:textId="77777777" w:rsidR="00C472C9" w:rsidRPr="00036C2C" w:rsidRDefault="00C472C9" w:rsidP="00C472C9">
                            <w:pPr>
                              <w:pStyle w:val="Heading2"/>
                            </w:pPr>
                            <w:r w:rsidRPr="00036C2C">
                              <w:t>Referrer’s details</w:t>
                            </w:r>
                          </w:p>
                          <w:p w14:paraId="6DED13B1" w14:textId="77777777" w:rsidR="00C472C9" w:rsidRPr="002C06F0" w:rsidRDefault="00C472C9" w:rsidP="00C472C9">
                            <w:pPr>
                              <w:rPr>
                                <w:b/>
                                <w:bCs/>
                                <w:color w:val="DA0000"/>
                              </w:rPr>
                            </w:pPr>
                            <w:r w:rsidRPr="002C06F0">
                              <w:rPr>
                                <w:b/>
                                <w:bCs/>
                                <w:color w:val="DA0000"/>
                              </w:rPr>
                              <w:t>Please note we cannot accept parental, self or extended family member referrals</w:t>
                            </w:r>
                          </w:p>
                          <w:p w14:paraId="79B395B1" w14:textId="77777777" w:rsidR="00C472C9" w:rsidRDefault="00C472C9" w:rsidP="00C472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4EA94" id="_x0000_s1027" type="#_x0000_t202" style="position:absolute;margin-left:.4pt;margin-top:.1pt;width:452.95pt;height:65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" fillcolor="#ededed [662]">
                <v:textbox>
                  <w:txbxContent>
                    <w:p w14:paraId="0AAB6FCF" w14:textId="77777777" w:rsidR="00C472C9" w:rsidRPr="00036C2C" w:rsidRDefault="00C472C9" w:rsidP="00C472C9">
                      <w:pPr>
                        <w:pStyle w:val="Heading2"/>
                      </w:pPr>
                      <w:r w:rsidRPr="00036C2C">
                        <w:t>Referrer’s details</w:t>
                      </w:r>
                    </w:p>
                    <w:p w14:paraId="6DED13B1" w14:textId="77777777" w:rsidR="00C472C9" w:rsidRPr="002C06F0" w:rsidRDefault="00C472C9" w:rsidP="00C472C9">
                      <w:pPr>
                        <w:rPr>
                          <w:b/>
                          <w:bCs/>
                          <w:color w:val="DA0000"/>
                        </w:rPr>
                      </w:pPr>
                      <w:r w:rsidRPr="002C06F0">
                        <w:rPr>
                          <w:b/>
                          <w:bCs/>
                          <w:color w:val="DA0000"/>
                        </w:rPr>
                        <w:t>Please note we cannot accept parental, self or extended family member referrals</w:t>
                      </w:r>
                    </w:p>
                    <w:p w14:paraId="79B395B1" w14:textId="77777777" w:rsidR="00C472C9" w:rsidRDefault="00C472C9" w:rsidP="00C472C9"/>
                  </w:txbxContent>
                </v:textbox>
                <w10:wrap type="square"/>
              </v:shape>
            </w:pict>
          </mc:Fallback>
        </mc:AlternateContent>
      </w:r>
      <w:r w:rsidR="001676CA">
        <w:rPr>
          <w:b/>
          <w:bCs/>
        </w:rPr>
        <w:t xml:space="preserve">Name: </w:t>
      </w:r>
      <w:sdt>
        <w:sdtPr>
          <w:alias w:val="Referrer's name"/>
          <w:tag w:val="Referrer's name"/>
          <w:id w:val="-778254993"/>
          <w:lock w:val="sdtLocked"/>
          <w:placeholder>
            <w:docPart w:val="57087898DFF14045A3678B2A89E8C05A"/>
          </w:placeholder>
          <w:showingPlcHdr/>
          <w15:color w:val="000000"/>
          <w:text/>
        </w:sdtPr>
        <w:sdtEndPr/>
        <w:sdtContent>
          <w:r w:rsidR="00CA19A1"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4BDD0E56" w14:textId="55BC55E9" w:rsidR="001676CA" w:rsidRDefault="00036C2C" w:rsidP="001676CA">
      <w:r w:rsidRPr="00036C2C">
        <w:rPr>
          <w:b/>
          <w:bCs/>
        </w:rPr>
        <w:t>Contact telephone number:</w:t>
      </w:r>
      <w:r>
        <w:t xml:space="preserve"> </w:t>
      </w:r>
      <w:sdt>
        <w:sdtPr>
          <w:alias w:val="Contact telephone number"/>
          <w:tag w:val="Contact telephone number"/>
          <w:id w:val="-1857644912"/>
          <w:lock w:val="sdtLocked"/>
          <w:placeholder>
            <w:docPart w:val="F86C3FE237CD4CE297D058EB82FEFAB4"/>
          </w:placeholder>
          <w:showingPlcHdr/>
          <w15:color w:val="000000"/>
          <w:text/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6CB0B64D" w14:textId="32358B5B" w:rsidR="001676CA" w:rsidRDefault="00036C2C" w:rsidP="001676CA">
      <w:pPr>
        <w:rPr>
          <w:b/>
          <w:bCs/>
        </w:rPr>
      </w:pPr>
      <w:r>
        <w:rPr>
          <w:b/>
          <w:bCs/>
        </w:rPr>
        <w:t xml:space="preserve">Email: </w:t>
      </w:r>
      <w:sdt>
        <w:sdtPr>
          <w:alias w:val="Referrer email"/>
          <w:tag w:val="Referrer email"/>
          <w:id w:val="1442033318"/>
          <w:lock w:val="sdtLocked"/>
          <w:placeholder>
            <w:docPart w:val="C3F518CD352147D0A0783904D92D0A28"/>
          </w:placeholder>
          <w:showingPlcHdr/>
          <w:text/>
        </w:sdtPr>
        <w:sdtEndPr/>
        <w:sdtContent>
          <w:r w:rsidR="00CA19A1"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35D58256" w14:textId="2C4D37E4" w:rsidR="00036C2C" w:rsidRDefault="00C472C9" w:rsidP="00701CCA">
      <w:pPr>
        <w:ind w:right="-7"/>
      </w:pPr>
      <w:r w:rsidRPr="006219B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6FDF8D" wp14:editId="4F2CD447">
                <wp:simplePos x="0" y="0"/>
                <wp:positionH relativeFrom="column">
                  <wp:posOffset>-41910</wp:posOffset>
                </wp:positionH>
                <wp:positionV relativeFrom="paragraph">
                  <wp:posOffset>485140</wp:posOffset>
                </wp:positionV>
                <wp:extent cx="5752465" cy="847725"/>
                <wp:effectExtent l="0" t="0" r="1968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2465" cy="8477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B1C1D" w14:textId="4CC6D237" w:rsidR="00C472C9" w:rsidRDefault="006219B2" w:rsidP="00C472C9">
                            <w:pPr>
                              <w:pStyle w:val="Heading2"/>
                            </w:pPr>
                            <w:r>
                              <w:t xml:space="preserve">Section 1: </w:t>
                            </w:r>
                            <w:r w:rsidR="002C06F0">
                              <w:t>The child or young person</w:t>
                            </w:r>
                          </w:p>
                          <w:p w14:paraId="16179192" w14:textId="1D96E7E9" w:rsidR="006219B2" w:rsidRPr="002C06F0" w:rsidRDefault="006219B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C06F0">
                              <w:rPr>
                                <w:b/>
                                <w:bCs/>
                              </w:rPr>
                              <w:t xml:space="preserve">Name and details of the child or young person or student for whom this request is </w:t>
                            </w:r>
                            <w:proofErr w:type="gramStart"/>
                            <w:r w:rsidRPr="002C06F0">
                              <w:rPr>
                                <w:b/>
                                <w:bCs/>
                              </w:rPr>
                              <w:t>being made</w:t>
                            </w:r>
                            <w:proofErr w:type="gramEnd"/>
                            <w:r w:rsidR="00C472C9" w:rsidRPr="002C06F0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FDF8D" id="_x0000_s1028" type="#_x0000_t202" style="position:absolute;margin-left:-3.3pt;margin-top:38.2pt;width:452.95pt;height:6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" fillcolor="#e7e6e6 [3214]">
                <v:textbox>
                  <w:txbxContent>
                    <w:p w14:paraId="580B1C1D" w14:textId="4CC6D237" w:rsidR="00C472C9" w:rsidRDefault="006219B2" w:rsidP="00C472C9">
                      <w:pPr>
                        <w:pStyle w:val="Heading2"/>
                      </w:pPr>
                      <w:r>
                        <w:t xml:space="preserve">Section 1: </w:t>
                      </w:r>
                      <w:r w:rsidR="002C06F0">
                        <w:t>The child or young person</w:t>
                      </w:r>
                    </w:p>
                    <w:p w14:paraId="16179192" w14:textId="1D96E7E9" w:rsidR="006219B2" w:rsidRPr="002C06F0" w:rsidRDefault="006219B2">
                      <w:pPr>
                        <w:rPr>
                          <w:b/>
                          <w:bCs/>
                        </w:rPr>
                      </w:pPr>
                      <w:r w:rsidRPr="002C06F0">
                        <w:rPr>
                          <w:b/>
                          <w:bCs/>
                        </w:rPr>
                        <w:t>Name and details of the child or young person or student for whom this request is being made</w:t>
                      </w:r>
                      <w:r w:rsidR="00C472C9" w:rsidRPr="002C06F0"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6C2C">
        <w:rPr>
          <w:b/>
          <w:bCs/>
        </w:rPr>
        <w:t xml:space="preserve">Professional role: </w:t>
      </w:r>
      <w:sdt>
        <w:sdtPr>
          <w:alias w:val="Professional role"/>
          <w:tag w:val="Professional role"/>
          <w:id w:val="-984005067"/>
          <w:lock w:val="sdtLocked"/>
          <w:placeholder>
            <w:docPart w:val="68C2FB6CF40248EB83837A47070E4CB7"/>
          </w:placeholder>
          <w:showingPlcHdr/>
          <w:text/>
        </w:sdtPr>
        <w:sdtEndPr/>
        <w:sdtContent>
          <w:r w:rsidR="00CA19A1"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1C0CB2F7" w14:textId="1EF7502A" w:rsidR="005E22B7" w:rsidRDefault="00A51968" w:rsidP="001676CA">
      <w:pPr>
        <w:rPr>
          <w:b/>
          <w:bCs/>
        </w:rPr>
      </w:pPr>
      <w:r>
        <w:rPr>
          <w:b/>
          <w:bCs/>
        </w:rPr>
        <w:t>Name:</w:t>
      </w:r>
      <w:r w:rsidR="00C472C9">
        <w:rPr>
          <w:b/>
          <w:bCs/>
        </w:rPr>
        <w:t xml:space="preserve"> </w:t>
      </w:r>
      <w:sdt>
        <w:sdtPr>
          <w:alias w:val="Child or young person's name"/>
          <w:tag w:val="Child or young person's name"/>
          <w:id w:val="949277730"/>
          <w:lock w:val="sdtLocked"/>
          <w:placeholder>
            <w:docPart w:val="509EC4D915604C8DBCAAD71B36955C57"/>
          </w:placeholder>
          <w:showingPlcHdr/>
          <w:text/>
        </w:sdtPr>
        <w:sdtEndPr/>
        <w:sdtContent>
          <w:r w:rsidR="00CA19A1"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4C1A89D3" w14:textId="2DFC09D8" w:rsidR="00A51968" w:rsidRDefault="00A51968" w:rsidP="001676CA">
      <w:pPr>
        <w:rPr>
          <w:b/>
          <w:bCs/>
        </w:rPr>
      </w:pPr>
      <w:r>
        <w:rPr>
          <w:b/>
          <w:bCs/>
        </w:rPr>
        <w:t>Date of birth:</w:t>
      </w:r>
      <w:r w:rsidR="00C472C9">
        <w:rPr>
          <w:b/>
          <w:bCs/>
        </w:rPr>
        <w:t xml:space="preserve"> </w:t>
      </w:r>
      <w:sdt>
        <w:sdtPr>
          <w:alias w:val="Child or Young person's date of birth"/>
          <w:tag w:val="DOB"/>
          <w:id w:val="-469211714"/>
          <w:lock w:val="sdtLocked"/>
          <w:placeholder>
            <w:docPart w:val="152609A7C62E4ED999A2805F52C183FE"/>
          </w:placeholder>
          <w:showingPlcHdr/>
          <w:text/>
        </w:sdtPr>
        <w:sdtEndPr/>
        <w:sdtContent>
          <w:r w:rsidR="00CA19A1"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65C701BF" w14:textId="6118B63D" w:rsidR="00A51968" w:rsidRDefault="00A51968" w:rsidP="001676CA">
      <w:pPr>
        <w:rPr>
          <w:b/>
          <w:bCs/>
        </w:rPr>
      </w:pPr>
      <w:r>
        <w:rPr>
          <w:b/>
          <w:bCs/>
        </w:rPr>
        <w:t>GP details:</w:t>
      </w:r>
      <w:r w:rsidR="00C472C9">
        <w:rPr>
          <w:b/>
          <w:bCs/>
        </w:rPr>
        <w:t xml:space="preserve"> </w:t>
      </w:r>
      <w:sdt>
        <w:sdtPr>
          <w:alias w:val="GP details"/>
          <w:tag w:val="GP details"/>
          <w:id w:val="700668919"/>
          <w:lock w:val="sdtLocked"/>
          <w:placeholder>
            <w:docPart w:val="B4243A3DB6D644098A14A80436571274"/>
          </w:placeholder>
          <w:showingPlcHdr/>
          <w15:color w:val="000000"/>
          <w:text w:multiLine="1"/>
        </w:sdtPr>
        <w:sdtEndPr/>
        <w:sdtContent>
          <w:r w:rsidR="00CA19A1"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14DE1A3A" w14:textId="7BF14034" w:rsidR="00A51968" w:rsidRDefault="00C472C9" w:rsidP="001676CA">
      <w:pPr>
        <w:rPr>
          <w:b/>
          <w:bCs/>
        </w:rPr>
      </w:pPr>
      <w:r w:rsidRPr="006219B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139617D" wp14:editId="48FBE57F">
                <wp:simplePos x="0" y="0"/>
                <wp:positionH relativeFrom="column">
                  <wp:posOffset>5080</wp:posOffset>
                </wp:positionH>
                <wp:positionV relativeFrom="paragraph">
                  <wp:posOffset>478790</wp:posOffset>
                </wp:positionV>
                <wp:extent cx="5752465" cy="1011555"/>
                <wp:effectExtent l="0" t="0" r="19685" b="17145"/>
                <wp:wrapSquare wrapText="bothSides"/>
                <wp:docPr id="394574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2465" cy="101155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4E57F" w14:textId="10AD9A52" w:rsidR="00A742D6" w:rsidRPr="00A742D6" w:rsidRDefault="00A742D6" w:rsidP="00A742D6">
                            <w:pPr>
                              <w:pStyle w:val="Heading3"/>
                            </w:pPr>
                            <w:r w:rsidRPr="00A742D6">
                              <w:t>Personal details</w:t>
                            </w:r>
                          </w:p>
                          <w:p w14:paraId="4F75139C" w14:textId="0485C8CC" w:rsidR="00C472C9" w:rsidRPr="00C472C9" w:rsidRDefault="00C472C9" w:rsidP="00C472C9">
                            <w:r w:rsidRPr="00C472C9">
                              <w:t>We require the following information for the purpose of helping our teams use the most respectful language when addressing young people and to help us understand our population better.</w:t>
                            </w:r>
                          </w:p>
                          <w:p w14:paraId="4FDC27DE" w14:textId="494AA3A7" w:rsidR="00C472C9" w:rsidRDefault="00C472C9" w:rsidP="00C472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9617D" id="_x0000_s1029" type="#_x0000_t202" style="position:absolute;margin-left:.4pt;margin-top:37.7pt;width:452.95pt;height:79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" fillcolor="#e7e6e6 [3214]">
                <v:textbox>
                  <w:txbxContent>
                    <w:p w14:paraId="1B74E57F" w14:textId="10AD9A52" w:rsidR="00A742D6" w:rsidRPr="00A742D6" w:rsidRDefault="00A742D6" w:rsidP="00A742D6">
                      <w:pPr>
                        <w:pStyle w:val="Heading3"/>
                      </w:pPr>
                      <w:r w:rsidRPr="00A742D6">
                        <w:t>Personal details</w:t>
                      </w:r>
                    </w:p>
                    <w:p w14:paraId="4F75139C" w14:textId="0485C8CC" w:rsidR="00C472C9" w:rsidRPr="00C472C9" w:rsidRDefault="00C472C9" w:rsidP="00C472C9">
                      <w:r w:rsidRPr="00C472C9">
                        <w:t>We require the following information for the purpose of helping our teams use the most respectful language when addressing young people and to help us understand our population better.</w:t>
                      </w:r>
                    </w:p>
                    <w:p w14:paraId="4FDC27DE" w14:textId="494AA3A7" w:rsidR="00C472C9" w:rsidRDefault="00C472C9" w:rsidP="00C472C9"/>
                  </w:txbxContent>
                </v:textbox>
                <w10:wrap type="square"/>
              </v:shape>
            </w:pict>
          </mc:Fallback>
        </mc:AlternateContent>
      </w:r>
      <w:r w:rsidR="00A51968">
        <w:rPr>
          <w:b/>
          <w:bCs/>
        </w:rPr>
        <w:t>School:</w:t>
      </w:r>
      <w:r>
        <w:rPr>
          <w:b/>
          <w:bCs/>
        </w:rPr>
        <w:t xml:space="preserve"> </w:t>
      </w:r>
      <w:sdt>
        <w:sdtPr>
          <w:alias w:val="School"/>
          <w:tag w:val="School"/>
          <w:id w:val="-415864945"/>
          <w:lock w:val="sdtLocked"/>
          <w:placeholder>
            <w:docPart w:val="521F1A3E153B40348A752915DADD75E2"/>
          </w:placeholder>
          <w:showingPlcHdr/>
          <w15:color w:val="000000"/>
          <w:text/>
        </w:sdtPr>
        <w:sdtEndPr/>
        <w:sdtContent>
          <w:r w:rsidR="00CA19A1"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569F948C" w14:textId="6A2EBCDB" w:rsidR="00A51968" w:rsidRDefault="00A51968" w:rsidP="00A51968">
      <w:proofErr w:type="gramStart"/>
      <w:r w:rsidRPr="00A51968">
        <w:rPr>
          <w:b/>
          <w:bCs/>
        </w:rPr>
        <w:t>Preferred pronoun</w:t>
      </w:r>
      <w:proofErr w:type="gramEnd"/>
      <w:r w:rsidR="009001A2">
        <w:rPr>
          <w:b/>
          <w:bCs/>
        </w:rPr>
        <w:t>:</w:t>
      </w:r>
      <w:r w:rsidR="00C472C9">
        <w:rPr>
          <w:b/>
          <w:bCs/>
        </w:rPr>
        <w:t xml:space="preserve"> </w:t>
      </w:r>
      <w:sdt>
        <w:sdtPr>
          <w:alias w:val="Preferred pronoun"/>
          <w:tag w:val="Preferred pronoun"/>
          <w:id w:val="1831709352"/>
          <w:lock w:val="sdtLocked"/>
          <w:placeholder>
            <w:docPart w:val="1D7C079CD01944AE9C0A4F85CBE46583"/>
          </w:placeholder>
          <w:showingPlcHdr/>
          <w15:color w:val="000000"/>
          <w:dropDownList>
            <w:listItem w:value="Choose an item."/>
            <w:listItem w:displayText="He" w:value="He"/>
            <w:listItem w:displayText="She" w:value="She"/>
            <w:listItem w:displayText="Other" w:value="Other"/>
          </w:dropDownList>
        </w:sdtPr>
        <w:sdtEndPr/>
        <w:sdtContent>
          <w:r w:rsidR="007A4911" w:rsidRPr="00A60A7E">
            <w:rPr>
              <w:rStyle w:val="PlaceholderText"/>
              <w:color w:val="auto"/>
              <w:highlight w:val="lightGray"/>
            </w:rPr>
            <w:t>Choose an item.</w:t>
          </w:r>
        </w:sdtContent>
      </w:sdt>
    </w:p>
    <w:p w14:paraId="67A0DE0F" w14:textId="33658DFA" w:rsidR="00C472C9" w:rsidRPr="00A51968" w:rsidRDefault="00C472C9" w:rsidP="00A51968">
      <w:pPr>
        <w:rPr>
          <w:b/>
          <w:bCs/>
        </w:rPr>
      </w:pPr>
      <w:r w:rsidRPr="00CA19A1">
        <w:rPr>
          <w:b/>
          <w:bCs/>
        </w:rPr>
        <w:t xml:space="preserve">If ‘Other’ please </w:t>
      </w:r>
      <w:proofErr w:type="gramStart"/>
      <w:r w:rsidRPr="00CA19A1">
        <w:rPr>
          <w:b/>
          <w:bCs/>
        </w:rPr>
        <w:t>state</w:t>
      </w:r>
      <w:proofErr w:type="gramEnd"/>
      <w:r w:rsidRPr="00CA19A1">
        <w:rPr>
          <w:b/>
          <w:bCs/>
        </w:rPr>
        <w:t>:</w:t>
      </w:r>
      <w:r>
        <w:t xml:space="preserve"> </w:t>
      </w:r>
      <w:sdt>
        <w:sdtPr>
          <w:alias w:val="Pronoun other"/>
          <w:tag w:val="Pronoun other"/>
          <w:id w:val="-512069421"/>
          <w:lock w:val="sdtLocked"/>
          <w:placeholder>
            <w:docPart w:val="B0C91D0A8B5048A086FF46DD821F728B"/>
          </w:placeholder>
          <w:showingPlcHdr/>
          <w15:color w:val="000000"/>
          <w:text/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4312957A" w14:textId="68D27140" w:rsidR="00A51968" w:rsidRPr="00CA19A1" w:rsidRDefault="00A51968" w:rsidP="00A51968">
      <w:r w:rsidRPr="00A51968">
        <w:rPr>
          <w:b/>
          <w:bCs/>
        </w:rPr>
        <w:t>Gender identity</w:t>
      </w:r>
      <w:r w:rsidR="00CA19A1">
        <w:rPr>
          <w:b/>
          <w:bCs/>
        </w:rPr>
        <w:t>:</w:t>
      </w:r>
      <w:r w:rsidR="00CA19A1">
        <w:t xml:space="preserve"> </w:t>
      </w:r>
      <w:sdt>
        <w:sdtPr>
          <w:alias w:val="Gender identity"/>
          <w:tag w:val="Gender identity"/>
          <w:id w:val="-1023625736"/>
          <w:lock w:val="sdtLocked"/>
          <w:placeholder>
            <w:docPart w:val="5777974D88AD4A188DC9215323D7B01C"/>
          </w:placeholder>
          <w:showingPlcHdr/>
          <w:text/>
        </w:sdtPr>
        <w:sdtEndPr/>
        <w:sdtContent>
          <w:r w:rsidR="00CA19A1"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3AFD4243" w14:textId="1D67978C" w:rsidR="00A51968" w:rsidRDefault="00A51968" w:rsidP="00A51968">
      <w:r w:rsidRPr="00A51968">
        <w:rPr>
          <w:b/>
          <w:bCs/>
        </w:rPr>
        <w:t>Sex assigned at birth</w:t>
      </w:r>
      <w:r w:rsidR="00CA19A1">
        <w:rPr>
          <w:b/>
          <w:bCs/>
        </w:rPr>
        <w:t xml:space="preserve">:  </w:t>
      </w:r>
      <w:sdt>
        <w:sdtPr>
          <w:alias w:val="Sex assigned at birth"/>
          <w:tag w:val="Sex assigned at birth"/>
          <w:id w:val="-856417243"/>
          <w:placeholder>
            <w:docPart w:val="2C68AC0F61874F95B7D0F3F2E9AC1BD6"/>
          </w:placeholder>
          <w:showingPlcHdr/>
          <w:dropDownList>
            <w:listItem w:value="Choose an item."/>
            <w:listItem w:displayText="Male" w:value="Male"/>
            <w:listItem w:displayText="Female" w:value="Female"/>
            <w:listItem w:displayText="Other (please state)" w:value="Other (please state)"/>
            <w:listItem w:displayText="Declined to answer" w:value="Declined to answer"/>
          </w:dropDownList>
        </w:sdtPr>
        <w:sdtEndPr/>
        <w:sdtContent>
          <w:r w:rsidR="00CA19A1" w:rsidRPr="00A60A7E">
            <w:rPr>
              <w:rStyle w:val="PlaceholderText"/>
              <w:color w:val="auto"/>
              <w:highlight w:val="lightGray"/>
            </w:rPr>
            <w:t>Choose an item.</w:t>
          </w:r>
        </w:sdtContent>
      </w:sdt>
    </w:p>
    <w:p w14:paraId="0258EB8B" w14:textId="143D0B51" w:rsidR="00CA19A1" w:rsidRPr="00A51968" w:rsidRDefault="00CA19A1" w:rsidP="00A51968">
      <w:pPr>
        <w:rPr>
          <w:b/>
          <w:bCs/>
        </w:rPr>
      </w:pPr>
      <w:r w:rsidRPr="004B0FF9">
        <w:rPr>
          <w:b/>
          <w:bCs/>
        </w:rPr>
        <w:t xml:space="preserve">If ‘Other’ please </w:t>
      </w:r>
      <w:proofErr w:type="gramStart"/>
      <w:r w:rsidRPr="004B0FF9">
        <w:rPr>
          <w:b/>
          <w:bCs/>
        </w:rPr>
        <w:t>state</w:t>
      </w:r>
      <w:proofErr w:type="gramEnd"/>
      <w:r w:rsidRPr="004B0FF9">
        <w:rPr>
          <w:b/>
          <w:bCs/>
        </w:rPr>
        <w:t>:</w:t>
      </w:r>
      <w:r>
        <w:t xml:space="preserve"> </w:t>
      </w:r>
      <w:sdt>
        <w:sdtPr>
          <w:alias w:val="Sex other"/>
          <w:tag w:val="Sex other"/>
          <w:id w:val="-1740862026"/>
          <w:lock w:val="sdtLocked"/>
          <w:placeholder>
            <w:docPart w:val="A8BCAC4969E345B1A4E549E176FB5A4D"/>
          </w:placeholder>
          <w:showingPlcHdr/>
          <w:text/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14506B24" w14:textId="7C577CA5" w:rsidR="00A51968" w:rsidRDefault="00A51968" w:rsidP="00A51968">
      <w:r w:rsidRPr="00A51968">
        <w:rPr>
          <w:b/>
          <w:bCs/>
        </w:rPr>
        <w:t>Ethnicity and religion</w:t>
      </w:r>
      <w:r w:rsidR="004B0FF9">
        <w:rPr>
          <w:b/>
          <w:bCs/>
        </w:rPr>
        <w:t xml:space="preserve">: </w:t>
      </w:r>
      <w:sdt>
        <w:sdtPr>
          <w:alias w:val="Ethnicity and religion"/>
          <w:tag w:val="Ethnicity and religion"/>
          <w:id w:val="1859002712"/>
          <w:lock w:val="sdtLocked"/>
          <w:placeholder>
            <w:docPart w:val="58D3DEE9D0E247E391A863981E1B8C0B"/>
          </w:placeholder>
          <w:showingPlcHdr/>
          <w:text w:multiLine="1"/>
        </w:sdtPr>
        <w:sdtEndPr/>
        <w:sdtContent>
          <w:r w:rsidR="004B0FF9"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625DE8B7" w14:textId="77777777" w:rsidR="00762543" w:rsidRDefault="00762543" w:rsidP="00A51968"/>
    <w:p w14:paraId="1F68E031" w14:textId="77777777" w:rsidR="00762543" w:rsidRDefault="00762543" w:rsidP="00A51968"/>
    <w:p w14:paraId="621276F7" w14:textId="77777777" w:rsidR="00762543" w:rsidRDefault="00762543" w:rsidP="00A51968">
      <w:pPr>
        <w:sectPr w:rsidR="00762543" w:rsidSect="004A4C78">
          <w:pgSz w:w="11901" w:h="16840"/>
          <w:pgMar w:top="1418" w:right="1418" w:bottom="1418" w:left="1418" w:header="709" w:footer="709" w:gutter="0"/>
          <w:cols w:space="708"/>
          <w:docGrid w:linePitch="326"/>
        </w:sectPr>
      </w:pPr>
    </w:p>
    <w:p w14:paraId="7CBAE342" w14:textId="494DF48C" w:rsidR="003D7F82" w:rsidRPr="003D7F82" w:rsidRDefault="003D7F82" w:rsidP="003D7F82">
      <w:pPr>
        <w:rPr>
          <w:b/>
          <w:bCs/>
        </w:rPr>
      </w:pPr>
      <w:r w:rsidRPr="003D7F82">
        <w:rPr>
          <w:b/>
          <w:bCs/>
        </w:rPr>
        <w:lastRenderedPageBreak/>
        <w:t xml:space="preserve">Vulnerable </w:t>
      </w:r>
      <w:r>
        <w:rPr>
          <w:b/>
          <w:bCs/>
        </w:rPr>
        <w:t>g</w:t>
      </w:r>
      <w:r w:rsidRPr="003D7F82">
        <w:rPr>
          <w:b/>
          <w:bCs/>
        </w:rPr>
        <w:t xml:space="preserve">roups (Tick those </w:t>
      </w:r>
      <w:proofErr w:type="gramStart"/>
      <w:r w:rsidRPr="003D7F82">
        <w:rPr>
          <w:b/>
          <w:bCs/>
        </w:rPr>
        <w:t>appropriate)</w:t>
      </w:r>
      <w:proofErr w:type="gramEnd"/>
    </w:p>
    <w:p w14:paraId="1A6EDD52" w14:textId="1F089CCE" w:rsidR="003D7F82" w:rsidRDefault="003D7F82" w:rsidP="003D7F82">
      <w:r w:rsidRPr="003D7F82">
        <w:rPr>
          <w:b/>
          <w:bCs/>
        </w:rPr>
        <w:t>Care experience or Carer:</w:t>
      </w:r>
      <w:r>
        <w:t xml:space="preserve"> </w:t>
      </w:r>
      <w:sdt>
        <w:sdtPr>
          <w:alias w:val="Care experience or carer"/>
          <w:tag w:val="Vulnerable groups"/>
          <w:id w:val="48675499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3D7F82">
        <w:rPr>
          <w:b/>
          <w:bCs/>
        </w:rPr>
        <w:t>Youth justice involvement:</w:t>
      </w:r>
      <w:r>
        <w:t xml:space="preserve"> </w:t>
      </w:r>
      <w:sdt>
        <w:sdtPr>
          <w:alias w:val="Youth justice involvement"/>
          <w:tag w:val="Vulnerable groups"/>
          <w:id w:val="-45409347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3024123" w14:textId="601731D6" w:rsidR="003D7F82" w:rsidRDefault="003D7F82" w:rsidP="003D7F82">
      <w:r w:rsidRPr="003D7F82">
        <w:rPr>
          <w:b/>
          <w:bCs/>
        </w:rPr>
        <w:t>Child of military veteran:</w:t>
      </w:r>
      <w:r>
        <w:t xml:space="preserve"> </w:t>
      </w:r>
      <w:sdt>
        <w:sdtPr>
          <w:alias w:val="Child of military veteran"/>
          <w:tag w:val="Vulnerable groups"/>
          <w:id w:val="-68967793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3D7F82">
        <w:rPr>
          <w:b/>
          <w:bCs/>
        </w:rPr>
        <w:t>Has special educational needs:</w:t>
      </w:r>
      <w:r>
        <w:t xml:space="preserve"> </w:t>
      </w:r>
      <w:sdt>
        <w:sdtPr>
          <w:alias w:val="Has special educational needs"/>
          <w:tag w:val="Vulnerable groups"/>
          <w:id w:val="-64142586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2FEE7DF" w14:textId="77777777" w:rsidR="00CF312B" w:rsidRDefault="00CF312B" w:rsidP="003D7F82">
      <w:pPr>
        <w:rPr>
          <w:b/>
          <w:bCs/>
        </w:rPr>
      </w:pPr>
    </w:p>
    <w:p w14:paraId="28AD5663" w14:textId="5802157B" w:rsidR="003D7F82" w:rsidRPr="003D7F82" w:rsidRDefault="003D7F82" w:rsidP="003D7F82">
      <w:pPr>
        <w:rPr>
          <w:b/>
          <w:bCs/>
        </w:rPr>
      </w:pPr>
      <w:r w:rsidRPr="003D7F82">
        <w:rPr>
          <w:b/>
          <w:bCs/>
        </w:rPr>
        <w:t>Address of child or young person:</w:t>
      </w:r>
    </w:p>
    <w:sdt>
      <w:sdtPr>
        <w:alias w:val="Address of child or young person "/>
        <w:tag w:val="Address of child or young person "/>
        <w:id w:val="401716798"/>
        <w:lock w:val="sdtLocked"/>
        <w:placeholder>
          <w:docPart w:val="35C2F2F214A1436AA99A896B3302A95B"/>
        </w:placeholder>
        <w:showingPlcHdr/>
        <w:text w:multiLine="1"/>
      </w:sdtPr>
      <w:sdtEndPr/>
      <w:sdtContent>
        <w:p w14:paraId="63A190BA" w14:textId="239D97A1" w:rsidR="003D7F82" w:rsidRDefault="003D7F82" w:rsidP="003D7F82"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p>
      </w:sdtContent>
    </w:sdt>
    <w:p w14:paraId="722CC200" w14:textId="77777777" w:rsidR="003D7F82" w:rsidRDefault="003D7F82" w:rsidP="003D7F82"/>
    <w:p w14:paraId="7667197A" w14:textId="77777777" w:rsidR="001061D1" w:rsidRDefault="001061D1" w:rsidP="003D7F82"/>
    <w:p w14:paraId="6313CADE" w14:textId="77777777" w:rsidR="001061D1" w:rsidRDefault="001061D1" w:rsidP="003D7F82"/>
    <w:p w14:paraId="731F2920" w14:textId="77777777" w:rsidR="001061D1" w:rsidRDefault="001061D1" w:rsidP="003D7F82"/>
    <w:p w14:paraId="62E28245" w14:textId="031CEE7A" w:rsidR="00762543" w:rsidRPr="003D7F82" w:rsidRDefault="003D7F82" w:rsidP="003D7F82">
      <w:pPr>
        <w:rPr>
          <w:b/>
          <w:bCs/>
        </w:rPr>
      </w:pPr>
      <w:r w:rsidRPr="003D7F82">
        <w:rPr>
          <w:b/>
          <w:bCs/>
        </w:rPr>
        <w:t>Name, telephone number and email address of parents or carers:</w:t>
      </w:r>
    </w:p>
    <w:p w14:paraId="6E0FF14C" w14:textId="1BC1EF72" w:rsidR="003D7F82" w:rsidRDefault="003D7F82" w:rsidP="003D7F82">
      <w:r w:rsidRPr="003D7F82">
        <w:rPr>
          <w:b/>
          <w:bCs/>
        </w:rPr>
        <w:t>Name:</w:t>
      </w:r>
      <w:r>
        <w:t xml:space="preserve"> </w:t>
      </w:r>
      <w:sdt>
        <w:sdtPr>
          <w:alias w:val="Parent or carer name"/>
          <w:tag w:val="Parent or carer name"/>
          <w:id w:val="1866866811"/>
          <w:lock w:val="sdtLocked"/>
          <w:placeholder>
            <w:docPart w:val="61EE16FA3F3A47A0A8F8E6660C01F10B"/>
          </w:placeholder>
          <w:showingPlcHdr/>
          <w:text/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50AABA05" w14:textId="01B27EBF" w:rsidR="003D7F82" w:rsidRDefault="003D7F82" w:rsidP="003D7F82">
      <w:r w:rsidRPr="000E7E06">
        <w:rPr>
          <w:b/>
          <w:bCs/>
        </w:rPr>
        <w:t>Telephone number:</w:t>
      </w:r>
      <w:r>
        <w:t xml:space="preserve"> </w:t>
      </w:r>
      <w:sdt>
        <w:sdtPr>
          <w:alias w:val="Parent or carer telephone number"/>
          <w:tag w:val="Parent or carer telephone number"/>
          <w:id w:val="1604077255"/>
          <w:lock w:val="sdtLocked"/>
          <w:placeholder>
            <w:docPart w:val="A3C27BB051D84418A9E1B132709F6AC9"/>
          </w:placeholder>
          <w:showingPlcHdr/>
          <w:text/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360DD168" w14:textId="50981485" w:rsidR="003D7F82" w:rsidRDefault="003D7F82" w:rsidP="003D7F82">
      <w:r w:rsidRPr="000E7E06">
        <w:rPr>
          <w:b/>
          <w:bCs/>
        </w:rPr>
        <w:t>Email address:</w:t>
      </w:r>
      <w:r>
        <w:t xml:space="preserve"> </w:t>
      </w:r>
      <w:sdt>
        <w:sdtPr>
          <w:alias w:val="Parent or carer email address"/>
          <w:tag w:val="Parent or carer email address"/>
          <w:id w:val="48894168"/>
          <w:lock w:val="sdtLocked"/>
          <w:placeholder>
            <w:docPart w:val="DFF10EBBFCD846B1B53CF82BDEDC7ABB"/>
          </w:placeholder>
          <w:showingPlcHdr/>
          <w:text/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441483D6" w14:textId="03A27827" w:rsidR="00762543" w:rsidRDefault="00CF312B" w:rsidP="00A51968">
      <w:r w:rsidRPr="00CF312B">
        <w:rPr>
          <w:b/>
          <w:bCs/>
        </w:rPr>
        <w:t xml:space="preserve">Does the child or young person and </w:t>
      </w:r>
      <w:r>
        <w:rPr>
          <w:b/>
          <w:bCs/>
        </w:rPr>
        <w:t xml:space="preserve">(or) </w:t>
      </w:r>
      <w:r w:rsidRPr="00CF312B">
        <w:rPr>
          <w:b/>
          <w:bCs/>
        </w:rPr>
        <w:t>parent(s) live at the same address?</w:t>
      </w:r>
      <w:r>
        <w:br/>
      </w:r>
      <w:sdt>
        <w:sdtPr>
          <w:alias w:val="Does the parent live at the same address?"/>
          <w:tag w:val="Does the parent live at the same address?"/>
          <w:id w:val="-796223577"/>
          <w:lock w:val="sdtLocked"/>
          <w:placeholder>
            <w:docPart w:val="63F8E43ACE8E4C6D9ED54DDADB52551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Choose an item.</w:t>
          </w:r>
        </w:sdtContent>
      </w:sdt>
    </w:p>
    <w:p w14:paraId="5FC8117E" w14:textId="1F369A00" w:rsidR="001061D1" w:rsidRPr="00CF312B" w:rsidRDefault="00CF312B" w:rsidP="00A51968">
      <w:pPr>
        <w:rPr>
          <w:b/>
          <w:bCs/>
        </w:rPr>
      </w:pPr>
      <w:r w:rsidRPr="00CF312B">
        <w:rPr>
          <w:b/>
          <w:bCs/>
        </w:rPr>
        <w:t xml:space="preserve">If </w:t>
      </w:r>
      <w:r w:rsidR="001061D1">
        <w:rPr>
          <w:b/>
          <w:bCs/>
        </w:rPr>
        <w:t>‘</w:t>
      </w:r>
      <w:r w:rsidRPr="00CF312B">
        <w:rPr>
          <w:b/>
          <w:bCs/>
        </w:rPr>
        <w:t>no</w:t>
      </w:r>
      <w:r w:rsidR="001061D1">
        <w:rPr>
          <w:b/>
          <w:bCs/>
        </w:rPr>
        <w:t>’,</w:t>
      </w:r>
      <w:r w:rsidRPr="00CF312B">
        <w:rPr>
          <w:b/>
          <w:bCs/>
        </w:rPr>
        <w:t xml:space="preserve"> </w:t>
      </w:r>
      <w:proofErr w:type="gramStart"/>
      <w:r w:rsidRPr="00CF312B">
        <w:rPr>
          <w:b/>
          <w:bCs/>
        </w:rPr>
        <w:t>state</w:t>
      </w:r>
      <w:proofErr w:type="gramEnd"/>
      <w:r w:rsidRPr="00CF312B">
        <w:rPr>
          <w:b/>
          <w:bCs/>
        </w:rPr>
        <w:t xml:space="preserve"> the child or young person and (or) parent(s) alternative address and contact details below:</w:t>
      </w:r>
    </w:p>
    <w:p w14:paraId="42ED2242" w14:textId="1EA78F35" w:rsidR="00CF312B" w:rsidRDefault="001061D1" w:rsidP="00A51968">
      <w:r w:rsidRPr="001061D1">
        <w:rPr>
          <w:b/>
          <w:bCs/>
        </w:rPr>
        <w:t>Alternative address:</w:t>
      </w:r>
      <w:r>
        <w:t xml:space="preserve"> </w:t>
      </w:r>
      <w:sdt>
        <w:sdtPr>
          <w:alias w:val="Child or young person and (or) parent(s) alternative address"/>
          <w:tag w:val="Child or young person and (or) parent(s) alternative address"/>
          <w:id w:val="-386569114"/>
          <w:lock w:val="sdtLocked"/>
          <w:placeholder>
            <w:docPart w:val="44F564D6CA1E4E299B0BB214EA149D34"/>
          </w:placeholder>
          <w:showingPlcHdr/>
          <w:text w:multiLine="1"/>
        </w:sdtPr>
        <w:sdtEndPr/>
        <w:sdtContent>
          <w:r w:rsidR="00CF312B"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11C4552E" w14:textId="77777777" w:rsidR="001061D1" w:rsidRDefault="001061D1" w:rsidP="00A51968"/>
    <w:p w14:paraId="5602EA83" w14:textId="77777777" w:rsidR="001061D1" w:rsidRDefault="001061D1" w:rsidP="00A51968"/>
    <w:p w14:paraId="0E38BA0B" w14:textId="77777777" w:rsidR="001061D1" w:rsidRDefault="001061D1" w:rsidP="00A51968"/>
    <w:p w14:paraId="29680698" w14:textId="77777777" w:rsidR="001061D1" w:rsidRDefault="001061D1" w:rsidP="00A51968"/>
    <w:p w14:paraId="0A1E02D5" w14:textId="275DFC7C" w:rsidR="001061D1" w:rsidRDefault="001061D1" w:rsidP="00A51968">
      <w:r w:rsidRPr="001061D1">
        <w:rPr>
          <w:b/>
          <w:bCs/>
        </w:rPr>
        <w:t>Contact telephone number:</w:t>
      </w:r>
      <w:r>
        <w:t xml:space="preserve"> </w:t>
      </w:r>
      <w:sdt>
        <w:sdtPr>
          <w:alias w:val="Alternative telephone number"/>
          <w:tag w:val="Alternative telephone number"/>
          <w:id w:val="-882165869"/>
          <w:lock w:val="sdtLocked"/>
          <w:placeholder>
            <w:docPart w:val="8EBD7303C9554A8B8F2D87B50F484065"/>
          </w:placeholder>
          <w:showingPlcHdr/>
          <w:text/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505EAC3C" w14:textId="77777777" w:rsidR="001061D1" w:rsidRDefault="001061D1" w:rsidP="00A51968"/>
    <w:p w14:paraId="48EB80E0" w14:textId="77777777" w:rsidR="001061D1" w:rsidRDefault="001061D1" w:rsidP="00A51968">
      <w:pPr>
        <w:sectPr w:rsidR="001061D1" w:rsidSect="004A4C78">
          <w:pgSz w:w="11901" w:h="16840"/>
          <w:pgMar w:top="1418" w:right="1418" w:bottom="1418" w:left="1418" w:header="709" w:footer="709" w:gutter="0"/>
          <w:cols w:space="708"/>
          <w:docGrid w:linePitch="326"/>
        </w:sectPr>
      </w:pPr>
    </w:p>
    <w:p w14:paraId="01C8777B" w14:textId="1B7FAB46" w:rsidR="001061D1" w:rsidRDefault="001061D1" w:rsidP="00A51968">
      <w:r w:rsidRPr="001061D1">
        <w:rPr>
          <w:b/>
          <w:bCs/>
        </w:rPr>
        <w:lastRenderedPageBreak/>
        <w:t>Who lives at home?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Who lives at home?"/>
        <w:tblDescription w:val="Table with 3 columns and 6 rows. First row has table headings"/>
      </w:tblPr>
      <w:tblGrid>
        <w:gridCol w:w="3018"/>
        <w:gridCol w:w="3018"/>
        <w:gridCol w:w="3019"/>
      </w:tblGrid>
      <w:tr w:rsidR="001061D1" w14:paraId="18D858EB" w14:textId="77777777" w:rsidTr="001061D1">
        <w:tc>
          <w:tcPr>
            <w:tcW w:w="3018" w:type="dxa"/>
          </w:tcPr>
          <w:p w14:paraId="0DF1D25E" w14:textId="0828E9B6" w:rsidR="001061D1" w:rsidRPr="001061D1" w:rsidRDefault="001061D1" w:rsidP="00A51968">
            <w:pPr>
              <w:rPr>
                <w:b/>
                <w:bCs/>
              </w:rPr>
            </w:pPr>
            <w:r w:rsidRPr="001061D1">
              <w:rPr>
                <w:b/>
                <w:bCs/>
              </w:rPr>
              <w:t>Name</w:t>
            </w:r>
          </w:p>
        </w:tc>
        <w:tc>
          <w:tcPr>
            <w:tcW w:w="3018" w:type="dxa"/>
          </w:tcPr>
          <w:p w14:paraId="112029F5" w14:textId="6819E74C" w:rsidR="001061D1" w:rsidRPr="001061D1" w:rsidRDefault="001061D1" w:rsidP="00A51968">
            <w:pPr>
              <w:rPr>
                <w:b/>
                <w:bCs/>
              </w:rPr>
            </w:pPr>
            <w:r w:rsidRPr="001061D1">
              <w:rPr>
                <w:b/>
                <w:bCs/>
              </w:rPr>
              <w:t>Age</w:t>
            </w:r>
          </w:p>
        </w:tc>
        <w:tc>
          <w:tcPr>
            <w:tcW w:w="3019" w:type="dxa"/>
          </w:tcPr>
          <w:p w14:paraId="19F64C43" w14:textId="6F9A3326" w:rsidR="001061D1" w:rsidRPr="001061D1" w:rsidRDefault="001061D1" w:rsidP="00A51968">
            <w:pPr>
              <w:rPr>
                <w:b/>
                <w:bCs/>
              </w:rPr>
            </w:pPr>
            <w:r w:rsidRPr="001061D1">
              <w:rPr>
                <w:b/>
                <w:bCs/>
              </w:rPr>
              <w:t>Relationship</w:t>
            </w:r>
          </w:p>
        </w:tc>
      </w:tr>
      <w:tr w:rsidR="001061D1" w14:paraId="602EA0E6" w14:textId="77777777" w:rsidTr="001061D1">
        <w:sdt>
          <w:sdtPr>
            <w:rPr>
              <w:highlight w:val="lightGray"/>
            </w:rPr>
            <w:alias w:val="Name"/>
            <w:tag w:val="Who lives at home"/>
            <w:id w:val="-302930568"/>
            <w:lock w:val="sdtLocked"/>
            <w:placeholder>
              <w:docPart w:val="266A01E249E24488913B387B340CD428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3ED7FA26" w14:textId="201EC5DF" w:rsidR="001061D1" w:rsidRDefault="001061D1" w:rsidP="00A51968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rPr>
              <w:highlight w:val="lightGray"/>
            </w:rPr>
            <w:alias w:val="Age"/>
            <w:tag w:val="Who lives at home"/>
            <w:id w:val="-278875865"/>
            <w:lock w:val="sdtLocked"/>
            <w:placeholder>
              <w:docPart w:val="618EA8D3252D403FB09B0FBAFFB2457E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7EA46848" w14:textId="493E8BA6" w:rsidR="001061D1" w:rsidRDefault="001061D1" w:rsidP="00A51968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Relationship"/>
            <w:tag w:val="Who lives at home"/>
            <w:id w:val="-1155982850"/>
            <w:lock w:val="sdtLocked"/>
            <w:placeholder>
              <w:docPart w:val="E6F1FAF853F5491EBA93C7D687B939AF"/>
            </w:placeholder>
            <w:showingPlcHdr/>
            <w:text/>
          </w:sdtPr>
          <w:sdtEndPr/>
          <w:sdtContent>
            <w:tc>
              <w:tcPr>
                <w:tcW w:w="3019" w:type="dxa"/>
              </w:tcPr>
              <w:p w14:paraId="04418241" w14:textId="35661926" w:rsidR="001061D1" w:rsidRDefault="001061D1" w:rsidP="00A51968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3E3661" w14:paraId="7E34B329" w14:textId="77777777" w:rsidTr="001061D1">
        <w:sdt>
          <w:sdtPr>
            <w:rPr>
              <w:highlight w:val="lightGray"/>
            </w:rPr>
            <w:alias w:val="Name2"/>
            <w:tag w:val="Who lives at home"/>
            <w:id w:val="-1661079984"/>
            <w:lock w:val="sdtLocked"/>
            <w:placeholder>
              <w:docPart w:val="4C8EE0E85F0241BB8A9F96DE8327EE74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77DF749D" w14:textId="457A1914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Age2"/>
            <w:tag w:val="Who lives at home"/>
            <w:id w:val="-355280658"/>
            <w:lock w:val="sdtLocked"/>
            <w:placeholder>
              <w:docPart w:val="9C5787B7E43C4152A3BCE94021DA0421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52899BCD" w14:textId="63DCA366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rPr>
              <w:highlight w:val="lightGray"/>
            </w:rPr>
            <w:alias w:val="Relationship2"/>
            <w:tag w:val="Who lives at home"/>
            <w:id w:val="2047716923"/>
            <w:lock w:val="sdtLocked"/>
            <w:placeholder>
              <w:docPart w:val="8C5F66D11B20426994FF6E007F4FA253"/>
            </w:placeholder>
            <w:showingPlcHdr/>
            <w:text/>
          </w:sdtPr>
          <w:sdtEndPr/>
          <w:sdtContent>
            <w:tc>
              <w:tcPr>
                <w:tcW w:w="3019" w:type="dxa"/>
              </w:tcPr>
              <w:p w14:paraId="042AEF8D" w14:textId="2B522EE7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3E3661" w14:paraId="55115E2E" w14:textId="77777777" w:rsidTr="001061D1">
        <w:sdt>
          <w:sdtPr>
            <w:rPr>
              <w:highlight w:val="lightGray"/>
            </w:rPr>
            <w:alias w:val="Name3"/>
            <w:tag w:val="Who lives at home"/>
            <w:id w:val="1342738915"/>
            <w:lock w:val="sdtLocked"/>
            <w:placeholder>
              <w:docPart w:val="7214D3AF6C0E49B1AD390E3BAD44A456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46CA1BEA" w14:textId="60CB154A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Age3"/>
            <w:tag w:val="Who lives at home"/>
            <w:id w:val="40255252"/>
            <w:lock w:val="sdtLocked"/>
            <w:placeholder>
              <w:docPart w:val="46A329A464344447B3E806896EADEFA5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529DA8C3" w14:textId="16BA5845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Relationship3"/>
            <w:tag w:val="Who lives at home"/>
            <w:id w:val="632448922"/>
            <w:lock w:val="sdtLocked"/>
            <w:placeholder>
              <w:docPart w:val="1C43E3C3216B4531825F6E6361EC7386"/>
            </w:placeholder>
            <w:showingPlcHdr/>
            <w:text/>
          </w:sdtPr>
          <w:sdtEndPr/>
          <w:sdtContent>
            <w:tc>
              <w:tcPr>
                <w:tcW w:w="3019" w:type="dxa"/>
              </w:tcPr>
              <w:p w14:paraId="056028FE" w14:textId="176CC0DE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3E3661" w14:paraId="3F7C5B39" w14:textId="77777777" w:rsidTr="001061D1">
        <w:sdt>
          <w:sdtPr>
            <w:alias w:val="Name4"/>
            <w:tag w:val="Who lives at home"/>
            <w:id w:val="1969318215"/>
            <w:lock w:val="sdtLocked"/>
            <w:placeholder>
              <w:docPart w:val="874A897895294BE99AFE420297022BCC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1656F69C" w14:textId="203CA7D4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Age4"/>
            <w:tag w:val="Who lives at home"/>
            <w:id w:val="463628490"/>
            <w:lock w:val="sdtLocked"/>
            <w:placeholder>
              <w:docPart w:val="C256C65C058B40CCA6F81A0E8FC0A4CE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213F87BB" w14:textId="0F5B5883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Relationship4"/>
            <w:tag w:val="Who lives at home"/>
            <w:id w:val="1956508437"/>
            <w:lock w:val="sdtLocked"/>
            <w:placeholder>
              <w:docPart w:val="860B279ECC9945379D227124E0451ABC"/>
            </w:placeholder>
            <w:showingPlcHdr/>
            <w:text/>
          </w:sdtPr>
          <w:sdtEndPr/>
          <w:sdtContent>
            <w:tc>
              <w:tcPr>
                <w:tcW w:w="3019" w:type="dxa"/>
              </w:tcPr>
              <w:p w14:paraId="1D46C83C" w14:textId="029B5D0E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3E3661" w14:paraId="7F815841" w14:textId="77777777" w:rsidTr="001061D1">
        <w:sdt>
          <w:sdtPr>
            <w:alias w:val="Name5"/>
            <w:tag w:val="Who lives at home"/>
            <w:id w:val="574092231"/>
            <w:lock w:val="sdtLocked"/>
            <w:placeholder>
              <w:docPart w:val="2C03FECD6D114665AFC74FE6E228A44A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4823637F" w14:textId="105CDE6A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Age5"/>
            <w:tag w:val="Who lives at home"/>
            <w:id w:val="2031673443"/>
            <w:lock w:val="sdtLocked"/>
            <w:placeholder>
              <w:docPart w:val="9077B9BD4934479184D79BA4011B2886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10ACD83B" w14:textId="47D7E599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Relationship5"/>
            <w:tag w:val="Who lives at home"/>
            <w:id w:val="-1554538903"/>
            <w:lock w:val="sdtLocked"/>
            <w:placeholder>
              <w:docPart w:val="FFC55C8055F4462492DA351D948C2B7E"/>
            </w:placeholder>
            <w:showingPlcHdr/>
            <w:text/>
          </w:sdtPr>
          <w:sdtEndPr/>
          <w:sdtContent>
            <w:tc>
              <w:tcPr>
                <w:tcW w:w="3019" w:type="dxa"/>
              </w:tcPr>
              <w:p w14:paraId="51F001C9" w14:textId="5E2A4A23" w:rsidR="003E3661" w:rsidRDefault="003E3661" w:rsidP="003E3661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</w:tr>
    </w:tbl>
    <w:p w14:paraId="5500FD5F" w14:textId="77777777" w:rsidR="001061D1" w:rsidRPr="001061D1" w:rsidRDefault="001061D1" w:rsidP="00A51968"/>
    <w:p w14:paraId="74464E10" w14:textId="169E0B30" w:rsidR="003E3661" w:rsidRDefault="003E3661" w:rsidP="003E3661">
      <w:r w:rsidRPr="003E3661">
        <w:rPr>
          <w:b/>
          <w:bCs/>
        </w:rPr>
        <w:t>Other relevant people (biological parents, grandparents, siblings, carers)</w:t>
      </w:r>
      <w:r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Other relevant people (biological parents, grandparents, siblings, carers)"/>
        <w:tblDescription w:val="Table with 3 columns and 6 rows. First row has table headings"/>
      </w:tblPr>
      <w:tblGrid>
        <w:gridCol w:w="3018"/>
        <w:gridCol w:w="3018"/>
        <w:gridCol w:w="3019"/>
      </w:tblGrid>
      <w:tr w:rsidR="003E3661" w14:paraId="02ACA217" w14:textId="77777777" w:rsidTr="005E005C">
        <w:tc>
          <w:tcPr>
            <w:tcW w:w="3018" w:type="dxa"/>
          </w:tcPr>
          <w:p w14:paraId="482D9EA5" w14:textId="77777777" w:rsidR="003E3661" w:rsidRPr="001061D1" w:rsidRDefault="003E3661" w:rsidP="005E005C">
            <w:pPr>
              <w:rPr>
                <w:b/>
                <w:bCs/>
              </w:rPr>
            </w:pPr>
            <w:r w:rsidRPr="001061D1">
              <w:rPr>
                <w:b/>
                <w:bCs/>
              </w:rPr>
              <w:t>Name</w:t>
            </w:r>
          </w:p>
        </w:tc>
        <w:tc>
          <w:tcPr>
            <w:tcW w:w="3018" w:type="dxa"/>
          </w:tcPr>
          <w:p w14:paraId="192BE9E6" w14:textId="77777777" w:rsidR="003E3661" w:rsidRPr="001061D1" w:rsidRDefault="003E3661" w:rsidP="005E005C">
            <w:pPr>
              <w:rPr>
                <w:b/>
                <w:bCs/>
              </w:rPr>
            </w:pPr>
            <w:r w:rsidRPr="001061D1">
              <w:rPr>
                <w:b/>
                <w:bCs/>
              </w:rPr>
              <w:t>Age</w:t>
            </w:r>
          </w:p>
        </w:tc>
        <w:tc>
          <w:tcPr>
            <w:tcW w:w="3019" w:type="dxa"/>
          </w:tcPr>
          <w:p w14:paraId="44B8DABF" w14:textId="77777777" w:rsidR="003E3661" w:rsidRPr="001061D1" w:rsidRDefault="003E3661" w:rsidP="005E005C">
            <w:pPr>
              <w:rPr>
                <w:b/>
                <w:bCs/>
              </w:rPr>
            </w:pPr>
            <w:r w:rsidRPr="001061D1">
              <w:rPr>
                <w:b/>
                <w:bCs/>
              </w:rPr>
              <w:t>Relationship</w:t>
            </w:r>
          </w:p>
        </w:tc>
      </w:tr>
      <w:tr w:rsidR="003E3661" w14:paraId="173C4455" w14:textId="77777777" w:rsidTr="005E005C">
        <w:sdt>
          <w:sdtPr>
            <w:alias w:val="Name"/>
            <w:tag w:val="Who lives at home"/>
            <w:id w:val="741378343"/>
            <w:placeholder>
              <w:docPart w:val="A2CE5BB6073D4364BAC3644009F9F6E0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33D2F185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rPr>
              <w:highlight w:val="lightGray"/>
            </w:rPr>
            <w:alias w:val="Age"/>
            <w:tag w:val="Who lives at home"/>
            <w:id w:val="-290047382"/>
            <w:placeholder>
              <w:docPart w:val="A2CE5BB6073D4364BAC3644009F9F6E0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3E8858C1" w14:textId="0847B0BC" w:rsidR="003E3661" w:rsidRDefault="006430F9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Relationship"/>
            <w:tag w:val="Who lives at home"/>
            <w:id w:val="1107773747"/>
            <w:placeholder>
              <w:docPart w:val="A2CE5BB6073D4364BAC3644009F9F6E0"/>
            </w:placeholder>
            <w:showingPlcHdr/>
            <w:text/>
          </w:sdtPr>
          <w:sdtEndPr/>
          <w:sdtContent>
            <w:tc>
              <w:tcPr>
                <w:tcW w:w="3019" w:type="dxa"/>
              </w:tcPr>
              <w:p w14:paraId="0FC1C200" w14:textId="6FCFBDEC" w:rsidR="003E3661" w:rsidRDefault="006430F9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3E3661" w14:paraId="10A7DC96" w14:textId="77777777" w:rsidTr="005E005C">
        <w:sdt>
          <w:sdtPr>
            <w:alias w:val="Name2"/>
            <w:tag w:val="Who lives at home"/>
            <w:id w:val="1809664382"/>
            <w:placeholder>
              <w:docPart w:val="0D90AF603F8642D99143F45A18F3FA73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7E162B8B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Age2"/>
            <w:tag w:val="Who lives at home"/>
            <w:id w:val="-1074969800"/>
            <w:placeholder>
              <w:docPart w:val="4DD44E50197C4E318EEA00AC004CA699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33917C51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rPr>
              <w:highlight w:val="lightGray"/>
            </w:rPr>
            <w:alias w:val="Relationship2"/>
            <w:tag w:val="Who lives at home"/>
            <w:id w:val="501856169"/>
            <w:placeholder>
              <w:docPart w:val="168C10082D8D42488BC1C44495E8014A"/>
            </w:placeholder>
            <w:showingPlcHdr/>
            <w:text/>
          </w:sdtPr>
          <w:sdtEndPr/>
          <w:sdtContent>
            <w:tc>
              <w:tcPr>
                <w:tcW w:w="3019" w:type="dxa"/>
              </w:tcPr>
              <w:p w14:paraId="6F5AFCF9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3E3661" w14:paraId="04BF3CB6" w14:textId="77777777" w:rsidTr="005E005C">
        <w:sdt>
          <w:sdtPr>
            <w:rPr>
              <w:highlight w:val="lightGray"/>
            </w:rPr>
            <w:alias w:val="Name3"/>
            <w:tag w:val="Who lives at home"/>
            <w:id w:val="780082708"/>
            <w:placeholder>
              <w:docPart w:val="2CE2C2E1797A4E7B85A83E874C84B25E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12C63159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Age3"/>
            <w:tag w:val="Who lives at home"/>
            <w:id w:val="743382773"/>
            <w:placeholder>
              <w:docPart w:val="DAF4E240C573465AAB62023CDEEDBCA9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585FE86A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rPr>
              <w:highlight w:val="lightGray"/>
            </w:rPr>
            <w:alias w:val="Relationship3"/>
            <w:tag w:val="Who lives at home"/>
            <w:id w:val="-53554933"/>
            <w:placeholder>
              <w:docPart w:val="ECFAA3F828FF4F54A952EBBD521746B0"/>
            </w:placeholder>
            <w:showingPlcHdr/>
            <w:text/>
          </w:sdtPr>
          <w:sdtEndPr/>
          <w:sdtContent>
            <w:tc>
              <w:tcPr>
                <w:tcW w:w="3019" w:type="dxa"/>
              </w:tcPr>
              <w:p w14:paraId="7264167A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3E3661" w14:paraId="354E96C2" w14:textId="77777777" w:rsidTr="005E005C">
        <w:sdt>
          <w:sdtPr>
            <w:alias w:val="Name4"/>
            <w:tag w:val="Who lives at home"/>
            <w:id w:val="-238031065"/>
            <w:placeholder>
              <w:docPart w:val="F68DF9A319B9467A826DD8AE90B0A4CA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3788C54B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Age4"/>
            <w:tag w:val="Who lives at home"/>
            <w:id w:val="227431138"/>
            <w:placeholder>
              <w:docPart w:val="A83883AC70A94CD992D0CE12C4541700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1505AA69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rPr>
              <w:highlight w:val="lightGray"/>
            </w:rPr>
            <w:alias w:val="Relationship4"/>
            <w:tag w:val="Who lives at home"/>
            <w:id w:val="-342548856"/>
            <w:placeholder>
              <w:docPart w:val="740C4D31EB1145DDBEF4E068C76580CF"/>
            </w:placeholder>
            <w:showingPlcHdr/>
            <w:text/>
          </w:sdtPr>
          <w:sdtEndPr/>
          <w:sdtContent>
            <w:tc>
              <w:tcPr>
                <w:tcW w:w="3019" w:type="dxa"/>
              </w:tcPr>
              <w:p w14:paraId="156741A8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3E3661" w14:paraId="14E39743" w14:textId="77777777" w:rsidTr="005E005C">
        <w:sdt>
          <w:sdtPr>
            <w:rPr>
              <w:highlight w:val="lightGray"/>
            </w:rPr>
            <w:alias w:val="Name5"/>
            <w:tag w:val="Who lives at home"/>
            <w:id w:val="-1839380939"/>
            <w:placeholder>
              <w:docPart w:val="C8485780F6A64A91BEA98E0B4CFECD7D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22FA6A51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alias w:val="Age5"/>
            <w:tag w:val="Who lives at home"/>
            <w:id w:val="-1382166150"/>
            <w:placeholder>
              <w:docPart w:val="094F2CA6E77346879363A1F968BF7D59"/>
            </w:placeholder>
            <w:showingPlcHdr/>
            <w:text/>
          </w:sdtPr>
          <w:sdtEndPr/>
          <w:sdtContent>
            <w:tc>
              <w:tcPr>
                <w:tcW w:w="3018" w:type="dxa"/>
              </w:tcPr>
              <w:p w14:paraId="7BCD7718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  <w:sdt>
          <w:sdtPr>
            <w:rPr>
              <w:highlight w:val="lightGray"/>
            </w:rPr>
            <w:alias w:val="Relationship5"/>
            <w:tag w:val="Who lives at home"/>
            <w:id w:val="-1768693879"/>
            <w:placeholder>
              <w:docPart w:val="93383C44ED8144DCA1B87A39EEBB4B9D"/>
            </w:placeholder>
            <w:showingPlcHdr/>
            <w:text/>
          </w:sdtPr>
          <w:sdtEndPr/>
          <w:sdtContent>
            <w:tc>
              <w:tcPr>
                <w:tcW w:w="3019" w:type="dxa"/>
              </w:tcPr>
              <w:p w14:paraId="145ED379" w14:textId="77777777" w:rsidR="003E3661" w:rsidRDefault="003E3661" w:rsidP="005E005C">
                <w:r w:rsidRPr="00A60A7E">
                  <w:rPr>
                    <w:rStyle w:val="PlaceholderText"/>
                    <w:color w:val="auto"/>
                    <w:highlight w:val="lightGray"/>
                  </w:rPr>
                  <w:t>Click or tap here to enter text.</w:t>
                </w:r>
              </w:p>
            </w:tc>
          </w:sdtContent>
        </w:sdt>
      </w:tr>
    </w:tbl>
    <w:p w14:paraId="415E9A36" w14:textId="77777777" w:rsidR="001061D1" w:rsidRDefault="001061D1" w:rsidP="00A51968"/>
    <w:p w14:paraId="1CD7D5ED" w14:textId="26AAD60D" w:rsidR="001061D1" w:rsidRDefault="003E3661" w:rsidP="00A51968">
      <w:r w:rsidRPr="003E3661">
        <w:rPr>
          <w:b/>
          <w:bCs/>
        </w:rPr>
        <w:t xml:space="preserve">Have all parents with PR </w:t>
      </w:r>
      <w:proofErr w:type="gramStart"/>
      <w:r w:rsidRPr="003E3661">
        <w:rPr>
          <w:b/>
          <w:bCs/>
        </w:rPr>
        <w:t>been consulted</w:t>
      </w:r>
      <w:proofErr w:type="gramEnd"/>
      <w:r w:rsidRPr="003E3661">
        <w:rPr>
          <w:b/>
          <w:bCs/>
        </w:rPr>
        <w:t xml:space="preserve"> with and are aware of the referral request?</w:t>
      </w:r>
      <w:r>
        <w:t xml:space="preserve">  </w:t>
      </w:r>
      <w:sdt>
        <w:sdtPr>
          <w:alias w:val="Have all parents with PR been consulted with and are aware of the referral request?"/>
          <w:tag w:val="Have all parents with PR been consulted with and are aware of the referral request?"/>
          <w:id w:val="729968572"/>
          <w:lock w:val="sdtLocked"/>
          <w:placeholder>
            <w:docPart w:val="D3A5E2E1F34741F38C3D093886516B0D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Choose an item.</w:t>
          </w:r>
        </w:sdtContent>
      </w:sdt>
      <w:r>
        <w:br/>
      </w:r>
    </w:p>
    <w:p w14:paraId="2FB6B0FB" w14:textId="726FC6D4" w:rsidR="001061D1" w:rsidRPr="003E3661" w:rsidRDefault="003E3661" w:rsidP="00A51968">
      <w:r>
        <w:rPr>
          <w:b/>
          <w:bCs/>
        </w:rPr>
        <w:t>If no, please give reasons why:</w:t>
      </w:r>
      <w:r>
        <w:rPr>
          <w:b/>
          <w:bCs/>
        </w:rPr>
        <w:br/>
      </w:r>
      <w:sdt>
        <w:sdtPr>
          <w:alias w:val="Reason not aware of request"/>
          <w:tag w:val="Reason not aware of request"/>
          <w:id w:val="-1271696839"/>
          <w:lock w:val="sdtLocked"/>
          <w:placeholder>
            <w:docPart w:val="5C6685146E8348098168D97CF6049E7E"/>
          </w:placeholder>
          <w:showingPlcHdr/>
          <w:text w:multiLine="1"/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2F23914B" w14:textId="77777777" w:rsidR="003E3661" w:rsidRDefault="003E3661" w:rsidP="00A51968"/>
    <w:p w14:paraId="759406F1" w14:textId="77777777" w:rsidR="003E3661" w:rsidRDefault="003E3661" w:rsidP="00A51968"/>
    <w:p w14:paraId="6F17FAEB" w14:textId="77777777" w:rsidR="003E3661" w:rsidRDefault="003E3661" w:rsidP="00A51968">
      <w:pPr>
        <w:sectPr w:rsidR="003E3661" w:rsidSect="004A4C78">
          <w:pgSz w:w="11901" w:h="16840"/>
          <w:pgMar w:top="1418" w:right="1418" w:bottom="1418" w:left="1418" w:header="709" w:footer="709" w:gutter="0"/>
          <w:cols w:space="708"/>
          <w:docGrid w:linePitch="326"/>
        </w:sectPr>
      </w:pPr>
    </w:p>
    <w:p w14:paraId="15E00D78" w14:textId="6754ED9E" w:rsidR="003E3661" w:rsidRDefault="003E3661" w:rsidP="00A51968">
      <w:r w:rsidRPr="003E3661">
        <w:rPr>
          <w:b/>
          <w:bCs/>
        </w:rPr>
        <w:lastRenderedPageBreak/>
        <w:t>Does the parent who is signing to give consent on the form have parental responsibility and had sight of the referral information gathered?</w:t>
      </w:r>
      <w:r>
        <w:t xml:space="preserve"> </w:t>
      </w:r>
      <w:r>
        <w:br/>
      </w:r>
      <w:sdt>
        <w:sdtPr>
          <w:alias w:val="PR responsibility"/>
          <w:tag w:val="PR responsibility"/>
          <w:id w:val="-1264990302"/>
          <w:placeholder>
            <w:docPart w:val="EA230451D8794D3DB38009BF6EF957C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5C06AA">
            <w:rPr>
              <w:rStyle w:val="PlaceholderText"/>
              <w:color w:val="auto"/>
              <w:highlight w:val="lightGray"/>
            </w:rPr>
            <w:t>Choose an item.</w:t>
          </w:r>
        </w:sdtContent>
      </w:sdt>
    </w:p>
    <w:p w14:paraId="622E337C" w14:textId="3D573EC7" w:rsidR="006E41A3" w:rsidRPr="006E41A3" w:rsidRDefault="006E41A3" w:rsidP="00A51968">
      <w:r w:rsidRPr="006E41A3">
        <w:rPr>
          <w:b/>
          <w:bCs/>
        </w:rPr>
        <w:t>If ‘no’, please give further details:</w:t>
      </w:r>
      <w:r>
        <w:br/>
      </w:r>
      <w:sdt>
        <w:sdtPr>
          <w:alias w:val="No parental responsiblity details"/>
          <w:tag w:val="No parental responsiblity details"/>
          <w:id w:val="-444545690"/>
          <w:lock w:val="sdtLocked"/>
          <w:placeholder>
            <w:docPart w:val="03B15A7A6A1A4CA98D09BB6D47CF53F7"/>
          </w:placeholder>
          <w:showingPlcHdr/>
          <w:text w:multiLine="1"/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4B61FB57" w14:textId="77777777" w:rsidR="003E3661" w:rsidRDefault="003E3661" w:rsidP="00A51968"/>
    <w:p w14:paraId="19A7AC3B" w14:textId="77777777" w:rsidR="003E3661" w:rsidRDefault="003E3661" w:rsidP="00A51968"/>
    <w:p w14:paraId="6945F19D" w14:textId="77777777" w:rsidR="003E3661" w:rsidRDefault="003E3661" w:rsidP="00A51968"/>
    <w:p w14:paraId="2D5A13DD" w14:textId="7E1DE282" w:rsidR="006E41A3" w:rsidRPr="006E41A3" w:rsidRDefault="006E41A3" w:rsidP="00A51968">
      <w:r w:rsidRPr="006E41A3">
        <w:rPr>
          <w:b/>
          <w:bCs/>
        </w:rPr>
        <w:t>Have all persons with PR signed the form?</w:t>
      </w:r>
      <w:r>
        <w:t xml:space="preserve"> </w:t>
      </w:r>
      <w:sdt>
        <w:sdtPr>
          <w:alias w:val="Have all persons with PR signed the form?"/>
          <w:tag w:val="Have all persons with PR signed the form?"/>
          <w:id w:val="-1200629426"/>
          <w:lock w:val="sdtLocked"/>
          <w:placeholder>
            <w:docPart w:val="BD28B9D86612472982404ACFCA2D266D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6E41A3">
            <w:rPr>
              <w:rStyle w:val="PlaceholderText"/>
              <w:color w:val="auto"/>
            </w:rPr>
            <w:t>Choose an item.</w:t>
          </w:r>
        </w:sdtContent>
      </w:sdt>
    </w:p>
    <w:p w14:paraId="76F60592" w14:textId="20D04AA0" w:rsidR="006E41A3" w:rsidRPr="006E41A3" w:rsidRDefault="006E41A3" w:rsidP="00A51968">
      <w:pPr>
        <w:rPr>
          <w:b/>
          <w:bCs/>
        </w:rPr>
      </w:pPr>
      <w:r w:rsidRPr="006E41A3">
        <w:rPr>
          <w:b/>
          <w:bCs/>
        </w:rPr>
        <w:t>If ‘no’, please give reasons why:</w:t>
      </w:r>
    </w:p>
    <w:sdt>
      <w:sdtPr>
        <w:alias w:val="Reasons for not signing form"/>
        <w:tag w:val="Reasons for not signing form"/>
        <w:id w:val="66306079"/>
        <w:lock w:val="sdtLocked"/>
        <w:placeholder>
          <w:docPart w:val="874F2D710A154C0F877100BC824F41BE"/>
        </w:placeholder>
        <w:showingPlcHdr/>
        <w:text w:multiLine="1"/>
      </w:sdtPr>
      <w:sdtEndPr/>
      <w:sdtContent>
        <w:p w14:paraId="67872BC1" w14:textId="00D87C83" w:rsidR="006E41A3" w:rsidRDefault="006E41A3" w:rsidP="00A51968"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p>
      </w:sdtContent>
    </w:sdt>
    <w:p w14:paraId="58F9AE17" w14:textId="77777777" w:rsidR="006E41A3" w:rsidRDefault="006E41A3" w:rsidP="00A51968"/>
    <w:p w14:paraId="7A313CE0" w14:textId="77777777" w:rsidR="003E3661" w:rsidRDefault="003E3661" w:rsidP="00A51968"/>
    <w:p w14:paraId="731A61FD" w14:textId="77777777" w:rsidR="003E3661" w:rsidRDefault="003E3661" w:rsidP="00A51968"/>
    <w:p w14:paraId="63ABD08F" w14:textId="35599895" w:rsidR="003E3661" w:rsidRDefault="006E41A3" w:rsidP="00A51968">
      <w:r w:rsidRPr="006E41A3">
        <w:rPr>
          <w:b/>
          <w:bCs/>
        </w:rPr>
        <w:t>Preferred parental communication contact details:</w:t>
      </w:r>
    </w:p>
    <w:p w14:paraId="20882926" w14:textId="2529BCB3" w:rsidR="006E41A3" w:rsidRDefault="006E41A3" w:rsidP="00A51968">
      <w:r w:rsidRPr="006E41A3">
        <w:rPr>
          <w:b/>
          <w:bCs/>
        </w:rPr>
        <w:t>Email:</w:t>
      </w:r>
      <w:r>
        <w:t xml:space="preserve"> </w:t>
      </w:r>
      <w:sdt>
        <w:sdtPr>
          <w:alias w:val="Preferred parental communication contact email"/>
          <w:tag w:val="Preferred parental communication contact email"/>
          <w:id w:val="-212621785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6E41A3">
        <w:rPr>
          <w:b/>
          <w:bCs/>
        </w:rPr>
        <w:t>Mobile</w:t>
      </w:r>
      <w:r>
        <w:rPr>
          <w:b/>
          <w:bCs/>
        </w:rPr>
        <w:t xml:space="preserve"> phone:</w:t>
      </w:r>
      <w:r>
        <w:t xml:space="preserve"> </w:t>
      </w:r>
      <w:sdt>
        <w:sdtPr>
          <w:alias w:val="Preferred parental communication contact mobile"/>
          <w:tag w:val="Preferred parental communication contact mobile"/>
          <w:id w:val="-109470428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6E41A3">
        <w:rPr>
          <w:b/>
          <w:bCs/>
        </w:rPr>
        <w:t>Home phone:</w:t>
      </w:r>
      <w:r>
        <w:t xml:space="preserve"> </w:t>
      </w:r>
      <w:sdt>
        <w:sdtPr>
          <w:alias w:val="Preferred parental communication contact home phone"/>
          <w:tag w:val="Preferred parental communication contact home phone"/>
          <w:id w:val="-72814456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6E41A3">
        <w:rPr>
          <w:b/>
          <w:bCs/>
        </w:rPr>
        <w:t>Post</w:t>
      </w:r>
      <w:r>
        <w:t xml:space="preserve">: </w:t>
      </w:r>
      <w:sdt>
        <w:sdtPr>
          <w:alias w:val="Preferred parental communication contact post"/>
          <w:tag w:val="Preferred parental communication contact post"/>
          <w:id w:val="99376085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4BC">
            <w:rPr>
              <w:rFonts w:ascii="MS Gothic" w:eastAsia="MS Gothic" w:hAnsi="MS Gothic" w:hint="eastAsia"/>
            </w:rPr>
            <w:t>☐</w:t>
          </w:r>
        </w:sdtContent>
      </w:sdt>
    </w:p>
    <w:p w14:paraId="48AEF5CA" w14:textId="77777777" w:rsidR="00FB64BC" w:rsidRDefault="00FB64BC" w:rsidP="00A51968"/>
    <w:p w14:paraId="23EA500F" w14:textId="47E40EE9" w:rsidR="00FB64BC" w:rsidRPr="006E41A3" w:rsidRDefault="00FB64BC" w:rsidP="00A51968">
      <w:r w:rsidRPr="00FB64BC">
        <w:rPr>
          <w:b/>
          <w:bCs/>
        </w:rPr>
        <w:t>Is there any historic or current safeguarding child or adult protection information that we need to be aware of?</w:t>
      </w:r>
      <w:r>
        <w:t xml:space="preserve"> </w:t>
      </w:r>
      <w:r>
        <w:tab/>
      </w:r>
      <w:r w:rsidRPr="00FB64BC">
        <w:rPr>
          <w:b/>
          <w:bCs/>
        </w:rPr>
        <w:t>Yes</w:t>
      </w:r>
      <w:r w:rsidR="007639C8">
        <w:rPr>
          <w:b/>
          <w:bCs/>
        </w:rPr>
        <w:t>:</w:t>
      </w:r>
      <w:r>
        <w:t xml:space="preserve"> </w:t>
      </w:r>
      <w:sdt>
        <w:sdtPr>
          <w:alias w:val="Safeguarding yes"/>
          <w:tag w:val="Safeguarding yes"/>
          <w:id w:val="-140830374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 w:rsidR="007639C8">
        <w:rPr>
          <w:b/>
          <w:bCs/>
        </w:rPr>
        <w:t>:</w:t>
      </w:r>
      <w:r>
        <w:t xml:space="preserve"> </w:t>
      </w:r>
      <w:sdt>
        <w:sdtPr>
          <w:alias w:val="Safeguarding no"/>
          <w:tag w:val="Safeguarding no"/>
          <w:id w:val="-213131684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</w:p>
    <w:p w14:paraId="583D4AF1" w14:textId="14DB1DB7" w:rsidR="006E41A3" w:rsidRDefault="007639C8" w:rsidP="00A51968">
      <w:pPr>
        <w:rPr>
          <w:b/>
          <w:bCs/>
        </w:rPr>
      </w:pPr>
      <w:r w:rsidRPr="007639C8">
        <w:rPr>
          <w:b/>
          <w:bCs/>
        </w:rPr>
        <w:t>If ‘yes’</w:t>
      </w:r>
      <w:r>
        <w:rPr>
          <w:b/>
          <w:bCs/>
        </w:rPr>
        <w:t>, please provide details below:</w:t>
      </w:r>
    </w:p>
    <w:sdt>
      <w:sdtPr>
        <w:alias w:val="Safeguarding further information"/>
        <w:tag w:val="Safeguarding further information"/>
        <w:id w:val="-1139030090"/>
        <w:lock w:val="sdtLocked"/>
        <w:placeholder>
          <w:docPart w:val="F16ED68F9C214E7A9DAF578B14F10E00"/>
        </w:placeholder>
        <w:showingPlcHdr/>
        <w:text w:multiLine="1"/>
      </w:sdtPr>
      <w:sdtEndPr/>
      <w:sdtContent>
        <w:p w14:paraId="38F640F5" w14:textId="5FF3F713" w:rsidR="007639C8" w:rsidRPr="007639C8" w:rsidRDefault="007639C8" w:rsidP="00A51968"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p>
      </w:sdtContent>
    </w:sdt>
    <w:p w14:paraId="7EC67DB2" w14:textId="77777777" w:rsidR="006E41A3" w:rsidRDefault="006E41A3" w:rsidP="00A51968"/>
    <w:p w14:paraId="31464752" w14:textId="77777777" w:rsidR="007639C8" w:rsidRDefault="007639C8" w:rsidP="00A51968"/>
    <w:p w14:paraId="30DC7305" w14:textId="77777777" w:rsidR="006E41A3" w:rsidRDefault="006E41A3" w:rsidP="00A51968"/>
    <w:p w14:paraId="5D643E79" w14:textId="3CAF34F6" w:rsidR="007639C8" w:rsidRPr="007639C8" w:rsidRDefault="007639C8" w:rsidP="00A51968">
      <w:pPr>
        <w:rPr>
          <w:b/>
          <w:bCs/>
        </w:rPr>
      </w:pPr>
      <w:r w:rsidRPr="007639C8">
        <w:rPr>
          <w:b/>
          <w:bCs/>
        </w:rPr>
        <w:t xml:space="preserve">Are there any risks or concerns </w:t>
      </w:r>
      <w:proofErr w:type="gramStart"/>
      <w:r w:rsidRPr="007639C8">
        <w:rPr>
          <w:b/>
          <w:bCs/>
        </w:rPr>
        <w:t>identified</w:t>
      </w:r>
      <w:proofErr w:type="gramEnd"/>
      <w:r w:rsidRPr="007639C8">
        <w:rPr>
          <w:b/>
          <w:bCs/>
        </w:rPr>
        <w:t xml:space="preserve"> in relation to family dynamics that professionals need to be aware of?</w:t>
      </w:r>
      <w:r>
        <w:t xml:space="preserve"> </w:t>
      </w: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Risks or concerns yes"/>
          <w:tag w:val="Risks or concerns yes"/>
          <w:id w:val="1189241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Risks or concerns No"/>
          <w:tag w:val="Risks or concerns No"/>
          <w:id w:val="105382076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5B04F5A" w14:textId="77777777" w:rsidR="007639C8" w:rsidRDefault="007639C8" w:rsidP="007639C8">
      <w:pPr>
        <w:rPr>
          <w:b/>
          <w:bCs/>
        </w:rPr>
      </w:pPr>
      <w:r w:rsidRPr="007639C8">
        <w:rPr>
          <w:b/>
          <w:bCs/>
        </w:rPr>
        <w:t>If ‘yes’</w:t>
      </w:r>
      <w:r>
        <w:rPr>
          <w:b/>
          <w:bCs/>
        </w:rPr>
        <w:t>, please provide details below:</w:t>
      </w:r>
    </w:p>
    <w:sdt>
      <w:sdtPr>
        <w:alias w:val="Risks or concerns further information"/>
        <w:tag w:val="Risks or concerns further information"/>
        <w:id w:val="1824545655"/>
        <w:lock w:val="sdtLocked"/>
        <w:placeholder>
          <w:docPart w:val="420D206501A04E2E98FCE842C819286E"/>
        </w:placeholder>
        <w:showingPlcHdr/>
        <w:text w:multiLine="1"/>
      </w:sdtPr>
      <w:sdtEndPr/>
      <w:sdtContent>
        <w:p w14:paraId="2790909E" w14:textId="7059F1E2" w:rsidR="007639C8" w:rsidRDefault="007639C8" w:rsidP="007639C8"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p>
      </w:sdtContent>
    </w:sdt>
    <w:p w14:paraId="1BAF4DEF" w14:textId="77777777" w:rsidR="007639C8" w:rsidRDefault="007639C8" w:rsidP="00A51968"/>
    <w:p w14:paraId="295045C5" w14:textId="77777777" w:rsidR="007639C8" w:rsidRDefault="007639C8" w:rsidP="00A51968"/>
    <w:p w14:paraId="4BB87A0A" w14:textId="7FBFF43D" w:rsidR="007639C8" w:rsidRDefault="007639C8" w:rsidP="00A51968">
      <w:pPr>
        <w:rPr>
          <w:b/>
          <w:bCs/>
        </w:rPr>
      </w:pPr>
      <w:r w:rsidRPr="007639C8">
        <w:rPr>
          <w:b/>
          <w:bCs/>
        </w:rPr>
        <w:lastRenderedPageBreak/>
        <w:t>Is the young person aware of the request?</w:t>
      </w:r>
      <w:r>
        <w:t xml:space="preserve"> </w:t>
      </w: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Young person aware of request yes"/>
          <w:tag w:val="Young person aware of request yes"/>
          <w:id w:val="284079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Young person aware of request No"/>
          <w:tag w:val="Young person aware of request No"/>
          <w:id w:val="-100096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  <w:bCs/>
        </w:rPr>
        <w:t xml:space="preserve"> </w:t>
      </w:r>
    </w:p>
    <w:p w14:paraId="4F6BD86D" w14:textId="60BD0D40" w:rsidR="007639C8" w:rsidRPr="007639C8" w:rsidRDefault="007639C8" w:rsidP="00A51968">
      <w:pPr>
        <w:rPr>
          <w:b/>
          <w:bCs/>
        </w:rPr>
      </w:pPr>
      <w:r w:rsidRPr="00FD3E44">
        <w:rPr>
          <w:rFonts w:cs="Arial"/>
        </w:rPr>
        <w:t xml:space="preserve">(Children aged 13 and over should </w:t>
      </w:r>
      <w:proofErr w:type="gramStart"/>
      <w:r w:rsidRPr="00FD3E44">
        <w:rPr>
          <w:rFonts w:cs="Arial"/>
        </w:rPr>
        <w:t>be consulted</w:t>
      </w:r>
      <w:proofErr w:type="gramEnd"/>
      <w:r w:rsidRPr="00FD3E44">
        <w:rPr>
          <w:rFonts w:cs="Arial"/>
        </w:rPr>
        <w:t xml:space="preserve"> with in relation to a referral for assessment and give consent to the request)</w:t>
      </w:r>
    </w:p>
    <w:p w14:paraId="2A8ED99B" w14:textId="7E8044C4" w:rsidR="007639C8" w:rsidRPr="007639C8" w:rsidRDefault="007639C8" w:rsidP="007639C8">
      <w:pPr>
        <w:rPr>
          <w:b/>
          <w:bCs/>
        </w:rPr>
      </w:pPr>
      <w:r w:rsidRPr="007639C8">
        <w:rPr>
          <w:b/>
          <w:bCs/>
        </w:rPr>
        <w:t xml:space="preserve">Is an interpreter or any alternative communication methods or aids </w:t>
      </w:r>
      <w:proofErr w:type="gramStart"/>
      <w:r w:rsidRPr="007639C8">
        <w:rPr>
          <w:b/>
          <w:bCs/>
        </w:rPr>
        <w:t>required</w:t>
      </w:r>
      <w:proofErr w:type="gramEnd"/>
      <w:r w:rsidRPr="007639C8">
        <w:rPr>
          <w:b/>
          <w:bCs/>
        </w:rPr>
        <w:t>?</w:t>
      </w:r>
      <w:r>
        <w:t xml:space="preserve"> </w:t>
      </w: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Interpreter or alternative communication required Yes"/>
          <w:tag w:val="Interpreter or alternative communication required Yes"/>
          <w:id w:val="1745833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Interpreter or alternative communication required No"/>
          <w:tag w:val="Interpreter or alternative communication required No"/>
          <w:id w:val="234597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01EAEE2" w14:textId="434D4AE3" w:rsidR="007639C8" w:rsidRDefault="00A742D6" w:rsidP="007639C8">
      <w:pPr>
        <w:rPr>
          <w:b/>
          <w:bCs/>
        </w:rPr>
      </w:pPr>
      <w:r w:rsidRPr="006219B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C01863E" wp14:editId="29415F38">
                <wp:simplePos x="0" y="0"/>
                <wp:positionH relativeFrom="column">
                  <wp:posOffset>5080</wp:posOffset>
                </wp:positionH>
                <wp:positionV relativeFrom="paragraph">
                  <wp:posOffset>692150</wp:posOffset>
                </wp:positionV>
                <wp:extent cx="5752465" cy="626110"/>
                <wp:effectExtent l="0" t="0" r="19685" b="21590"/>
                <wp:wrapSquare wrapText="bothSides"/>
                <wp:docPr id="10389911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2465" cy="62611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3E8DC" w14:textId="0CCF4986" w:rsidR="00A742D6" w:rsidRDefault="00A742D6" w:rsidP="00A742D6">
                            <w:pPr>
                              <w:pStyle w:val="Heading3"/>
                            </w:pPr>
                            <w:r>
                              <w:t>Medical</w:t>
                            </w:r>
                            <w:r w:rsidRPr="00A742D6">
                              <w:t xml:space="preserve"> details</w:t>
                            </w:r>
                          </w:p>
                          <w:p w14:paraId="533864A7" w14:textId="64BBA5C8" w:rsidR="002C06F0" w:rsidRPr="002C06F0" w:rsidRDefault="002C06F0" w:rsidP="002C06F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Please provide any relevant details.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1863E" id="_x0000_s1030" type="#_x0000_t202" style="position:absolute;margin-left:.4pt;margin-top:54.5pt;width:452.95pt;height:49.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" fillcolor="#e7e6e6">
                <v:textbox>
                  <w:txbxContent>
                    <w:p w14:paraId="6FA3E8DC" w14:textId="0CCF4986" w:rsidR="00A742D6" w:rsidRDefault="00A742D6" w:rsidP="00A742D6">
                      <w:pPr>
                        <w:pStyle w:val="Heading3"/>
                      </w:pPr>
                      <w:r>
                        <w:t>Medical</w:t>
                      </w:r>
                      <w:r w:rsidRPr="00A742D6">
                        <w:t xml:space="preserve"> details</w:t>
                      </w:r>
                    </w:p>
                    <w:p w14:paraId="533864A7" w14:textId="64BBA5C8" w:rsidR="002C06F0" w:rsidRPr="002C06F0" w:rsidRDefault="002C06F0" w:rsidP="002C06F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Please provide any relevant details.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7639C8" w:rsidRPr="007639C8">
        <w:rPr>
          <w:b/>
          <w:bCs/>
        </w:rPr>
        <w:t>Previous</w:t>
      </w:r>
      <w:proofErr w:type="gramEnd"/>
      <w:r w:rsidR="007639C8" w:rsidRPr="007639C8">
        <w:rPr>
          <w:b/>
          <w:bCs/>
        </w:rPr>
        <w:t xml:space="preserve"> school </w:t>
      </w:r>
      <w:r>
        <w:rPr>
          <w:b/>
          <w:bCs/>
        </w:rPr>
        <w:t>or</w:t>
      </w:r>
      <w:r w:rsidR="007639C8" w:rsidRPr="007639C8">
        <w:rPr>
          <w:b/>
          <w:bCs/>
        </w:rPr>
        <w:t xml:space="preserve"> settings attended</w:t>
      </w:r>
      <w:r>
        <w:rPr>
          <w:b/>
          <w:bCs/>
        </w:rPr>
        <w:t>:</w:t>
      </w:r>
    </w:p>
    <w:sdt>
      <w:sdtPr>
        <w:alias w:val="Previous school setting attended"/>
        <w:tag w:val="Previous school setting attended"/>
        <w:id w:val="-769776419"/>
        <w:lock w:val="sdtLocked"/>
        <w:placeholder>
          <w:docPart w:val="E49555CC1E004D8D9A010DA1EC71AD9D"/>
        </w:placeholder>
        <w:showingPlcHdr/>
        <w:text w:multiLine="1"/>
      </w:sdtPr>
      <w:sdtEndPr/>
      <w:sdtContent>
        <w:p w14:paraId="45A78A80" w14:textId="2E62D820" w:rsidR="00A742D6" w:rsidRDefault="00A742D6" w:rsidP="00A742D6"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p>
      </w:sdtContent>
    </w:sdt>
    <w:p w14:paraId="17FF894C" w14:textId="4F6EDBE1" w:rsidR="00A742D6" w:rsidRDefault="00A742D6" w:rsidP="00A742D6">
      <w:r w:rsidRPr="00A742D6">
        <w:rPr>
          <w:b/>
          <w:bCs/>
        </w:rPr>
        <w:t>Does the child have any medical conditions?</w:t>
      </w:r>
      <w:r w:rsidRPr="00A742D6">
        <w:t xml:space="preserve"> </w:t>
      </w: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Medical conditions Yes"/>
          <w:tag w:val="Medical conditions Yes"/>
          <w:id w:val="125371333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Medical conditions No"/>
          <w:tag w:val="Medical conditions No"/>
          <w:id w:val="-157134259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B47E3C4" w14:textId="2C00D60F" w:rsidR="00D85E8A" w:rsidRDefault="00D85E8A" w:rsidP="00A742D6">
      <w:pPr>
        <w:rPr>
          <w:b/>
          <w:bCs/>
        </w:rPr>
      </w:pPr>
      <w:r w:rsidRPr="00D85E8A">
        <w:rPr>
          <w:rFonts w:cs="Arial"/>
          <w:b/>
          <w:bCs/>
        </w:rPr>
        <w:t>If yes, please give details:</w:t>
      </w:r>
      <w:r>
        <w:rPr>
          <w:rFonts w:cs="Arial"/>
          <w:b/>
          <w:bCs/>
        </w:rPr>
        <w:br/>
      </w:r>
      <w:sdt>
        <w:sdtPr>
          <w:alias w:val="Medical conditions"/>
          <w:tag w:val="Medical conditions"/>
          <w:id w:val="-801770830"/>
          <w:lock w:val="sdtLocked"/>
          <w:placeholder>
            <w:docPart w:val="CD57F8995D7C4E708E7F18A54304AAD1"/>
          </w:placeholder>
          <w:showingPlcHdr/>
          <w:text w:multiLine="1"/>
        </w:sdtPr>
        <w:sdtEndPr/>
        <w:sdtContent>
          <w:r w:rsidR="001E5726" w:rsidRPr="001E5726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1BFE5BE7" w14:textId="77777777" w:rsidR="00D85E8A" w:rsidRDefault="00D85E8A" w:rsidP="00A742D6">
      <w:pPr>
        <w:rPr>
          <w:b/>
          <w:bCs/>
        </w:rPr>
      </w:pPr>
    </w:p>
    <w:p w14:paraId="758EE7E9" w14:textId="77777777" w:rsidR="00D85E8A" w:rsidRDefault="00D85E8A" w:rsidP="00A742D6">
      <w:pPr>
        <w:rPr>
          <w:b/>
          <w:bCs/>
        </w:rPr>
      </w:pPr>
    </w:p>
    <w:p w14:paraId="38EE3C2B" w14:textId="77777777" w:rsidR="00D85E8A" w:rsidRPr="00D85E8A" w:rsidRDefault="00D85E8A" w:rsidP="00A742D6">
      <w:pPr>
        <w:rPr>
          <w:b/>
          <w:bCs/>
        </w:rPr>
      </w:pPr>
    </w:p>
    <w:p w14:paraId="4142D9D6" w14:textId="339F3E72" w:rsidR="00A742D6" w:rsidRDefault="00A742D6" w:rsidP="00A742D6">
      <w:r w:rsidRPr="00A742D6">
        <w:rPr>
          <w:b/>
          <w:bCs/>
        </w:rPr>
        <w:t>Does the child take any medication?</w:t>
      </w:r>
      <w:r w:rsidRPr="00A742D6">
        <w:t xml:space="preserve"> </w:t>
      </w: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Medication Yes"/>
          <w:tag w:val="Medication Yes"/>
          <w:id w:val="-83838563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Medication No"/>
          <w:tag w:val="Medication No"/>
          <w:id w:val="-164742681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DE5A13D" w14:textId="77777777" w:rsidR="00D85E8A" w:rsidRPr="00D85E8A" w:rsidRDefault="00D85E8A" w:rsidP="00D85E8A">
      <w:pPr>
        <w:rPr>
          <w:b/>
          <w:bCs/>
        </w:rPr>
      </w:pPr>
      <w:r w:rsidRPr="00D85E8A">
        <w:rPr>
          <w:rFonts w:cs="Arial"/>
          <w:b/>
          <w:bCs/>
        </w:rPr>
        <w:t>If yes, please give details:</w:t>
      </w:r>
    </w:p>
    <w:p w14:paraId="77D69381" w14:textId="1D64E1B7" w:rsidR="00D85E8A" w:rsidRDefault="008A5CCD" w:rsidP="00A742D6">
      <w:pPr>
        <w:rPr>
          <w:b/>
          <w:bCs/>
        </w:rPr>
      </w:pPr>
      <w:sdt>
        <w:sdtPr>
          <w:alias w:val="Medication details"/>
          <w:tag w:val="Medication details"/>
          <w:id w:val="-1145971672"/>
          <w:lock w:val="sdtLocked"/>
          <w:placeholder>
            <w:docPart w:val="B30272F57CF842AD9346CE6D2B68552B"/>
          </w:placeholder>
          <w:showingPlcHdr/>
          <w:text w:multiLine="1"/>
        </w:sdtPr>
        <w:sdtEndPr/>
        <w:sdtContent>
          <w:r w:rsidR="001E5726" w:rsidRPr="001E5726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61FB4CA4" w14:textId="77777777" w:rsidR="00D85E8A" w:rsidRDefault="00D85E8A" w:rsidP="00A742D6">
      <w:pPr>
        <w:rPr>
          <w:b/>
          <w:bCs/>
        </w:rPr>
      </w:pPr>
    </w:p>
    <w:p w14:paraId="1E1BE888" w14:textId="77777777" w:rsidR="00D85E8A" w:rsidRDefault="00D85E8A" w:rsidP="00A742D6">
      <w:pPr>
        <w:rPr>
          <w:b/>
          <w:bCs/>
        </w:rPr>
      </w:pPr>
    </w:p>
    <w:p w14:paraId="6805D6BC" w14:textId="77777777" w:rsidR="00D85E8A" w:rsidRPr="00A742D6" w:rsidRDefault="00D85E8A" w:rsidP="00A742D6">
      <w:pPr>
        <w:rPr>
          <w:b/>
          <w:bCs/>
        </w:rPr>
      </w:pPr>
    </w:p>
    <w:p w14:paraId="432EA5C0" w14:textId="427AC5E7" w:rsidR="00A742D6" w:rsidRDefault="00A742D6" w:rsidP="00A742D6">
      <w:r w:rsidRPr="00A742D6">
        <w:rPr>
          <w:b/>
          <w:bCs/>
        </w:rPr>
        <w:t>Does the child have any known allergies or sensitivities?</w:t>
      </w:r>
      <w:r>
        <w:rPr>
          <w:b/>
          <w:bCs/>
        </w:rPr>
        <w:t xml:space="preserve"> </w:t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Allergies or sensitivities Yes"/>
          <w:tag w:val="Allergies or sensitivities Yes"/>
          <w:id w:val="-14956436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929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Allergies or sensitivities No"/>
          <w:tag w:val="Allergies or sensitivities No"/>
          <w:id w:val="-46990484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929">
            <w:rPr>
              <w:rFonts w:ascii="MS Gothic" w:eastAsia="MS Gothic" w:hAnsi="MS Gothic" w:hint="eastAsia"/>
            </w:rPr>
            <w:t>☐</w:t>
          </w:r>
        </w:sdtContent>
      </w:sdt>
    </w:p>
    <w:p w14:paraId="662B512D" w14:textId="77777777" w:rsidR="00D85E8A" w:rsidRPr="00D85E8A" w:rsidRDefault="00D85E8A" w:rsidP="00D85E8A">
      <w:pPr>
        <w:rPr>
          <w:b/>
          <w:bCs/>
        </w:rPr>
      </w:pPr>
      <w:r w:rsidRPr="00D85E8A">
        <w:rPr>
          <w:rFonts w:cs="Arial"/>
          <w:b/>
          <w:bCs/>
        </w:rPr>
        <w:t>If yes, please give details:</w:t>
      </w:r>
    </w:p>
    <w:p w14:paraId="3A478E4F" w14:textId="796BEFE7" w:rsidR="00D85E8A" w:rsidRPr="007639C8" w:rsidRDefault="008A5CCD" w:rsidP="00A742D6">
      <w:pPr>
        <w:rPr>
          <w:b/>
          <w:bCs/>
        </w:rPr>
      </w:pPr>
      <w:sdt>
        <w:sdtPr>
          <w:alias w:val="Allergy details"/>
          <w:tag w:val="Allergy details"/>
          <w:id w:val="1134677688"/>
          <w:lock w:val="sdtLocked"/>
          <w:placeholder>
            <w:docPart w:val="C838C7362AFF47038AC25FD9CDFD1541"/>
          </w:placeholder>
          <w:showingPlcHdr/>
          <w:text w:multiLine="1"/>
        </w:sdtPr>
        <w:sdtEndPr/>
        <w:sdtContent>
          <w:r w:rsidR="001E5726" w:rsidRPr="001E5726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5F6C33D8" w14:textId="1C49D0D6" w:rsidR="007639C8" w:rsidRDefault="007639C8" w:rsidP="00A51968"/>
    <w:p w14:paraId="0E370B6E" w14:textId="5CB6D7F7" w:rsidR="007639C8" w:rsidRDefault="007639C8" w:rsidP="00A51968"/>
    <w:p w14:paraId="4DA6123A" w14:textId="435C0B70" w:rsidR="007639C8" w:rsidRDefault="007639C8" w:rsidP="00A51968"/>
    <w:p w14:paraId="24F382E8" w14:textId="0FB56E44" w:rsidR="007639C8" w:rsidRDefault="007639C8" w:rsidP="00A51968"/>
    <w:p w14:paraId="500C27D6" w14:textId="765C1A20" w:rsidR="007639C8" w:rsidRDefault="00992FD1" w:rsidP="00A51968">
      <w:pPr>
        <w:rPr>
          <w:b/>
          <w:bCs/>
        </w:rPr>
      </w:pPr>
      <w:r w:rsidRPr="006219B2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032983C" wp14:editId="6AAAF432">
                <wp:simplePos x="0" y="0"/>
                <wp:positionH relativeFrom="column">
                  <wp:posOffset>3810</wp:posOffset>
                </wp:positionH>
                <wp:positionV relativeFrom="paragraph">
                  <wp:posOffset>96520</wp:posOffset>
                </wp:positionV>
                <wp:extent cx="5752465" cy="847725"/>
                <wp:effectExtent l="0" t="0" r="19685" b="28575"/>
                <wp:wrapSquare wrapText="bothSides"/>
                <wp:docPr id="9310795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2465" cy="8477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7B4D9" w14:textId="77777777" w:rsidR="00A75D0C" w:rsidRDefault="00992FD1" w:rsidP="00A75D0C">
                            <w:pPr>
                              <w:pStyle w:val="Heading2"/>
                            </w:pPr>
                            <w:r>
                              <w:t xml:space="preserve">Section 2: </w:t>
                            </w:r>
                            <w:r w:rsidRPr="00992FD1">
                              <w:t xml:space="preserve">Reasons for the request </w:t>
                            </w:r>
                          </w:p>
                          <w:p w14:paraId="3AF731F0" w14:textId="4762C6C4" w:rsidR="00992FD1" w:rsidRPr="00A75D0C" w:rsidRDefault="00992FD1" w:rsidP="00A75D0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75D0C">
                              <w:rPr>
                                <w:b/>
                                <w:bCs/>
                              </w:rPr>
                              <w:t>If you are concerned about Autism and ADHD</w:t>
                            </w:r>
                            <w:r w:rsidR="00A75D0C">
                              <w:rPr>
                                <w:b/>
                                <w:bCs/>
                              </w:rPr>
                              <w:t>,</w:t>
                            </w:r>
                            <w:r w:rsidRPr="00A75D0C">
                              <w:rPr>
                                <w:b/>
                                <w:bCs/>
                              </w:rPr>
                              <w:t xml:space="preserve"> please complete both useful information sheets</w:t>
                            </w:r>
                            <w:r w:rsidR="00A75D0C" w:rsidRPr="00A75D0C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2983C" id="_x0000_s1031" type="#_x0000_t202" style="position:absolute;margin-left:.3pt;margin-top:7.6pt;width:452.95pt;height:6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" fillcolor="#e7e6e6 [3214]">
                <v:textbox>
                  <w:txbxContent>
                    <w:p w14:paraId="1867B4D9" w14:textId="77777777" w:rsidR="00A75D0C" w:rsidRDefault="00992FD1" w:rsidP="00A75D0C">
                      <w:pPr>
                        <w:pStyle w:val="Heading2"/>
                      </w:pPr>
                      <w:r>
                        <w:t xml:space="preserve">Section </w:t>
                      </w:r>
                      <w:r>
                        <w:t>2</w:t>
                      </w:r>
                      <w:r>
                        <w:t xml:space="preserve">: </w:t>
                      </w:r>
                      <w:r w:rsidRPr="00992FD1">
                        <w:t xml:space="preserve">Reasons for the request </w:t>
                      </w:r>
                    </w:p>
                    <w:p w14:paraId="3AF731F0" w14:textId="4762C6C4" w:rsidR="00992FD1" w:rsidRPr="00A75D0C" w:rsidRDefault="00992FD1" w:rsidP="00A75D0C">
                      <w:pPr>
                        <w:rPr>
                          <w:b/>
                          <w:bCs/>
                        </w:rPr>
                      </w:pPr>
                      <w:r w:rsidRPr="00A75D0C">
                        <w:rPr>
                          <w:b/>
                          <w:bCs/>
                        </w:rPr>
                        <w:t>If you are concerned about Autism and ADHD</w:t>
                      </w:r>
                      <w:r w:rsidR="00A75D0C">
                        <w:rPr>
                          <w:b/>
                          <w:bCs/>
                        </w:rPr>
                        <w:t>,</w:t>
                      </w:r>
                      <w:r w:rsidRPr="00A75D0C">
                        <w:rPr>
                          <w:b/>
                          <w:bCs/>
                        </w:rPr>
                        <w:t xml:space="preserve"> please complete both useful information sheets</w:t>
                      </w:r>
                      <w:r w:rsidR="00A75D0C" w:rsidRPr="00A75D0C"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</w:rPr>
        <w:t xml:space="preserve">Do you </w:t>
      </w:r>
      <w:proofErr w:type="gramStart"/>
      <w:r>
        <w:rPr>
          <w:b/>
          <w:bCs/>
        </w:rPr>
        <w:t>require</w:t>
      </w:r>
      <w:proofErr w:type="gramEnd"/>
      <w:r w:rsidR="006430F9">
        <w:rPr>
          <w:b/>
          <w:bCs/>
        </w:rPr>
        <w:t xml:space="preserve"> an</w:t>
      </w:r>
      <w:r>
        <w:rPr>
          <w:b/>
          <w:bCs/>
        </w:rPr>
        <w:t>:</w:t>
      </w:r>
    </w:p>
    <w:p w14:paraId="3B9857F5" w14:textId="32353BA1" w:rsidR="00992FD1" w:rsidRPr="00992FD1" w:rsidRDefault="00992FD1" w:rsidP="00992FD1">
      <w:r w:rsidRPr="00992FD1">
        <w:rPr>
          <w:b/>
          <w:bCs/>
        </w:rPr>
        <w:t>ASD assessment request</w:t>
      </w:r>
      <w:r>
        <w:t>:</w:t>
      </w: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ASD Yes"/>
          <w:tag w:val="ASD Yes"/>
          <w:id w:val="52876848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ASD No"/>
          <w:tag w:val="ASD No"/>
          <w:id w:val="-1419011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E73307D" w14:textId="45D6754C" w:rsidR="00992FD1" w:rsidRPr="00992FD1" w:rsidRDefault="00992FD1" w:rsidP="00992FD1">
      <w:r w:rsidRPr="00992FD1">
        <w:rPr>
          <w:b/>
          <w:bCs/>
        </w:rPr>
        <w:t>ADHD assessment request</w:t>
      </w:r>
      <w:r>
        <w:rPr>
          <w:b/>
          <w:bCs/>
        </w:rPr>
        <w:t>:</w:t>
      </w:r>
      <w:r w:rsidRPr="00992FD1">
        <w:t xml:space="preserve"> </w:t>
      </w: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ADHD Yes"/>
          <w:tag w:val="ADHD Yes"/>
          <w:id w:val="2059511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2602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ADHD No"/>
          <w:tag w:val="ADHD No"/>
          <w:id w:val="-210980909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2602">
            <w:rPr>
              <w:rFonts w:ascii="MS Gothic" w:eastAsia="MS Gothic" w:hAnsi="MS Gothic" w:hint="eastAsia"/>
            </w:rPr>
            <w:t>☐</w:t>
          </w:r>
        </w:sdtContent>
      </w:sdt>
    </w:p>
    <w:p w14:paraId="4AF0968E" w14:textId="5D8E0BF2" w:rsidR="00992FD1" w:rsidRDefault="00992FD1" w:rsidP="00992FD1">
      <w:r w:rsidRPr="00992FD1">
        <w:rPr>
          <w:b/>
          <w:bCs/>
        </w:rPr>
        <w:t>ASD and ADHD assessment request</w:t>
      </w:r>
      <w:r>
        <w:rPr>
          <w:b/>
          <w:bCs/>
        </w:rPr>
        <w:t>:</w:t>
      </w:r>
      <w:r w:rsidRPr="00992FD1">
        <w:t xml:space="preserve"> </w:t>
      </w: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ASD and ADHD Yes"/>
          <w:tag w:val="ASD and ADHD Yes"/>
          <w:id w:val="-7693932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ASD and ADHD Yes"/>
          <w:tag w:val="ASD and ADHD Yes"/>
          <w:id w:val="-627620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0363FA4" w14:textId="6AA58303" w:rsidR="00992FD1" w:rsidRDefault="006430F9" w:rsidP="00992FD1">
      <w:pPr>
        <w:rPr>
          <w:b/>
          <w:bCs/>
        </w:rPr>
      </w:pPr>
      <w:r>
        <w:rPr>
          <w:b/>
          <w:bCs/>
        </w:rPr>
        <w:t>Please give brief details and the reason for the request:</w:t>
      </w:r>
    </w:p>
    <w:p w14:paraId="16114F71" w14:textId="6B9C76F8" w:rsidR="006430F9" w:rsidRPr="006430F9" w:rsidRDefault="008A5CCD" w:rsidP="00992FD1">
      <w:sdt>
        <w:sdtPr>
          <w:alias w:val="Reson for request"/>
          <w:tag w:val="Reson for request"/>
          <w:id w:val="-846166195"/>
          <w:lock w:val="sdtLocked"/>
          <w:placeholder>
            <w:docPart w:val="755175BDB1994659A8B916B6C4B67F3A"/>
          </w:placeholder>
          <w:showingPlcHdr/>
          <w:text w:multiLine="1"/>
        </w:sdtPr>
        <w:sdtEndPr/>
        <w:sdtContent>
          <w:r w:rsidR="006430F9"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549A14F3" w14:textId="77777777" w:rsidR="006430F9" w:rsidRPr="006430F9" w:rsidRDefault="006430F9" w:rsidP="00992FD1"/>
    <w:p w14:paraId="69AF4BD2" w14:textId="77777777" w:rsidR="006430F9" w:rsidRPr="006430F9" w:rsidRDefault="006430F9" w:rsidP="00992FD1"/>
    <w:p w14:paraId="6D0FBA57" w14:textId="77777777" w:rsidR="006430F9" w:rsidRPr="00992FD1" w:rsidRDefault="006430F9" w:rsidP="00992FD1">
      <w:pPr>
        <w:rPr>
          <w:b/>
          <w:bCs/>
        </w:rPr>
      </w:pPr>
    </w:p>
    <w:p w14:paraId="3D847B6B" w14:textId="77777777" w:rsidR="006430F9" w:rsidRPr="006430F9" w:rsidRDefault="006430F9" w:rsidP="006430F9">
      <w:pPr>
        <w:tabs>
          <w:tab w:val="left" w:pos="180"/>
        </w:tabs>
        <w:rPr>
          <w:rFonts w:cs="Arial"/>
          <w:bCs/>
        </w:rPr>
      </w:pPr>
      <w:r w:rsidRPr="006430F9">
        <w:rPr>
          <w:rFonts w:cs="Arial"/>
          <w:b/>
          <w:bCs/>
        </w:rPr>
        <w:t xml:space="preserve">How does the child/young person present at school </w:t>
      </w:r>
      <w:r>
        <w:rPr>
          <w:rFonts w:cs="Arial"/>
          <w:b/>
          <w:bCs/>
        </w:rPr>
        <w:t>and</w:t>
      </w:r>
      <w:r w:rsidRPr="006430F9">
        <w:rPr>
          <w:rFonts w:cs="Arial"/>
          <w:b/>
          <w:bCs/>
        </w:rPr>
        <w:t xml:space="preserve"> at home?</w:t>
      </w:r>
      <w:r>
        <w:rPr>
          <w:rFonts w:cs="Arial"/>
          <w:b/>
          <w:bCs/>
        </w:rPr>
        <w:br/>
      </w:r>
      <w:r w:rsidRPr="006430F9">
        <w:rPr>
          <w:rFonts w:cs="Arial"/>
          <w:bCs/>
          <w:color w:val="000000"/>
        </w:rPr>
        <w:t>Please complete these in collaboration with the family</w:t>
      </w:r>
    </w:p>
    <w:sdt>
      <w:sdtPr>
        <w:alias w:val="How does the child/young person present at school and at home?"/>
        <w:tag w:val="How does the child/young person present at school and at home?"/>
        <w:id w:val="768731175"/>
        <w:lock w:val="sdtLocked"/>
        <w:placeholder>
          <w:docPart w:val="DefaultPlaceholder_-1854013440"/>
        </w:placeholder>
        <w:showingPlcHdr/>
        <w:text w:multiLine="1"/>
      </w:sdtPr>
      <w:sdtEndPr/>
      <w:sdtContent>
        <w:p w14:paraId="2FEF184D" w14:textId="4018D67F" w:rsidR="00D85E8A" w:rsidRPr="006430F9" w:rsidRDefault="006430F9" w:rsidP="00A51968">
          <w:pPr>
            <w:rPr>
              <w:b/>
              <w:bCs/>
            </w:rPr>
          </w:pPr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p>
      </w:sdtContent>
    </w:sdt>
    <w:p w14:paraId="5911E51C" w14:textId="77777777" w:rsidR="006430F9" w:rsidRDefault="006430F9" w:rsidP="00A51968"/>
    <w:p w14:paraId="2103998C" w14:textId="2795089B" w:rsidR="00D85E8A" w:rsidRDefault="00D85E8A" w:rsidP="00A51968"/>
    <w:p w14:paraId="23450666" w14:textId="77777777" w:rsidR="006430F9" w:rsidRDefault="006430F9" w:rsidP="00A51968"/>
    <w:p w14:paraId="4AE978EE" w14:textId="77777777" w:rsidR="00D85E8A" w:rsidRDefault="00D85E8A" w:rsidP="00A51968"/>
    <w:p w14:paraId="17C78A28" w14:textId="77777777" w:rsidR="00A40CD0" w:rsidRDefault="00A40CD0" w:rsidP="00A51968"/>
    <w:p w14:paraId="28F98C19" w14:textId="77777777" w:rsidR="00A40CD0" w:rsidRDefault="00A40CD0" w:rsidP="00A51968"/>
    <w:p w14:paraId="65AD8DDA" w14:textId="77777777" w:rsidR="006430F9" w:rsidRDefault="006430F9" w:rsidP="00A51968"/>
    <w:p w14:paraId="668CA71C" w14:textId="77777777" w:rsidR="006430F9" w:rsidRDefault="006430F9" w:rsidP="00A51968"/>
    <w:p w14:paraId="334556A8" w14:textId="48125B1C" w:rsidR="006430F9" w:rsidRPr="006430F9" w:rsidRDefault="006430F9" w:rsidP="00A51968">
      <w:pPr>
        <w:rPr>
          <w:b/>
          <w:bCs/>
        </w:rPr>
      </w:pPr>
      <w:r w:rsidRPr="006430F9">
        <w:rPr>
          <w:b/>
          <w:bCs/>
        </w:rPr>
        <w:t>Please complete and send in the ‘useful information’ form from both a home and school perspective</w:t>
      </w:r>
      <w:r>
        <w:rPr>
          <w:b/>
          <w:bCs/>
        </w:rPr>
        <w:t>:</w:t>
      </w:r>
    </w:p>
    <w:p w14:paraId="2A288A09" w14:textId="3E0CD894" w:rsidR="006430F9" w:rsidRDefault="006430F9" w:rsidP="006430F9">
      <w:r w:rsidRPr="006430F9">
        <w:rPr>
          <w:b/>
          <w:bCs/>
        </w:rPr>
        <w:t>School useful information attached</w:t>
      </w:r>
      <w:r>
        <w:rPr>
          <w:b/>
          <w:bCs/>
        </w:rPr>
        <w:t>:</w:t>
      </w: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School useful information attached Yes"/>
          <w:tag w:val="School useful information attached Yes"/>
          <w:id w:val="69613168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School useful information attached No"/>
          <w:tag w:val="School useful information attached No"/>
          <w:id w:val="-201336805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09E5ED8" w14:textId="58909765" w:rsidR="00A40CD0" w:rsidRPr="00A40CD0" w:rsidRDefault="006430F9" w:rsidP="006430F9">
      <w:pPr>
        <w:rPr>
          <w:b/>
          <w:bCs/>
        </w:rPr>
      </w:pPr>
      <w:r w:rsidRPr="006430F9">
        <w:rPr>
          <w:b/>
          <w:bCs/>
        </w:rPr>
        <w:t>Parent useful information attached</w:t>
      </w:r>
      <w:r>
        <w:rPr>
          <w:b/>
          <w:bCs/>
        </w:rPr>
        <w:t>:</w:t>
      </w: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Parent useful information attached Yes"/>
          <w:tag w:val="Parent useful information attached Yes"/>
          <w:id w:val="137473044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Parent useful information attached No"/>
          <w:tag w:val="Parent useful information attached No"/>
          <w:id w:val="165733507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B4A0B6B" w14:textId="77777777" w:rsidR="006430F9" w:rsidRDefault="006430F9" w:rsidP="006430F9"/>
    <w:p w14:paraId="18487BC5" w14:textId="704443CC" w:rsidR="006430F9" w:rsidRDefault="006430F9" w:rsidP="006430F9">
      <w:pPr>
        <w:sectPr w:rsidR="006430F9" w:rsidSect="004A4C78">
          <w:pgSz w:w="11901" w:h="16840"/>
          <w:pgMar w:top="1418" w:right="1418" w:bottom="1418" w:left="1418" w:header="709" w:footer="709" w:gutter="0"/>
          <w:cols w:space="708"/>
          <w:docGrid w:linePitch="326"/>
        </w:sectPr>
      </w:pPr>
    </w:p>
    <w:p w14:paraId="0E5C487D" w14:textId="400F46B4" w:rsidR="00E76F09" w:rsidRDefault="00E76F09" w:rsidP="00E76F09">
      <w:r w:rsidRPr="00E76F09">
        <w:rPr>
          <w:rFonts w:cs="Arial"/>
          <w:b/>
          <w:bCs/>
        </w:rPr>
        <w:lastRenderedPageBreak/>
        <w:t xml:space="preserve">Has the child / young person experienced any significant life experiences </w:t>
      </w:r>
      <w:r>
        <w:rPr>
          <w:rFonts w:cs="Arial"/>
          <w:b/>
          <w:bCs/>
        </w:rPr>
        <w:t>or</w:t>
      </w:r>
      <w:r w:rsidRPr="00E76F09">
        <w:rPr>
          <w:rFonts w:cs="Arial"/>
          <w:b/>
          <w:bCs/>
        </w:rPr>
        <w:t xml:space="preserve"> trauma (e.g. bereavement, parental mental health concerns, parental drug misuse, witness to domestic violence </w:t>
      </w:r>
      <w:proofErr w:type="gramStart"/>
      <w:r w:rsidRPr="00E76F09">
        <w:rPr>
          <w:rFonts w:cs="Arial"/>
          <w:b/>
          <w:bCs/>
        </w:rPr>
        <w:t>etc</w:t>
      </w:r>
      <w:proofErr w:type="gramEnd"/>
      <w:r w:rsidRPr="00E76F09">
        <w:rPr>
          <w:rFonts w:cs="Arial"/>
          <w:b/>
          <w:bCs/>
        </w:rPr>
        <w:t>)?</w:t>
      </w:r>
      <w:r w:rsidRPr="00E76F09">
        <w:t xml:space="preserve"> </w:t>
      </w: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significant life experiences or trauma Yes"/>
          <w:tag w:val="significant life experiences or trauma Yes"/>
          <w:id w:val="-187645679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significant life experiences or trauma No"/>
          <w:tag w:val="significant life experiences or trauma No"/>
          <w:id w:val="193131263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01E23A3" w14:textId="22C56E3E" w:rsidR="00273449" w:rsidRDefault="00273449" w:rsidP="00E76F09">
      <w:r w:rsidRPr="00273449">
        <w:rPr>
          <w:b/>
          <w:bCs/>
        </w:rPr>
        <w:t>If ‘yes’, please give details:</w:t>
      </w:r>
    </w:p>
    <w:sdt>
      <w:sdtPr>
        <w:alias w:val="significant life experiences or trauma details"/>
        <w:tag w:val="significant life experiences or trauma details"/>
        <w:id w:val="1463001768"/>
        <w:lock w:val="sdtLocked"/>
        <w:placeholder>
          <w:docPart w:val="DefaultPlaceholder_-1854013440"/>
        </w:placeholder>
        <w:showingPlcHdr/>
        <w:text w:multiLine="1"/>
      </w:sdtPr>
      <w:sdtEndPr/>
      <w:sdtContent>
        <w:p w14:paraId="5A9ACBC5" w14:textId="51DE9CFD" w:rsidR="00273449" w:rsidRPr="00273449" w:rsidRDefault="00273449" w:rsidP="00E76F09"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p>
      </w:sdtContent>
    </w:sdt>
    <w:p w14:paraId="35F8790B" w14:textId="0555A221" w:rsidR="00D85E8A" w:rsidRDefault="00D85E8A" w:rsidP="00A51968">
      <w:pPr>
        <w:rPr>
          <w:b/>
          <w:bCs/>
        </w:rPr>
      </w:pPr>
    </w:p>
    <w:p w14:paraId="281CEB94" w14:textId="77777777" w:rsidR="00B0076C" w:rsidRDefault="00B0076C" w:rsidP="00A51968">
      <w:pPr>
        <w:rPr>
          <w:b/>
          <w:bCs/>
        </w:rPr>
      </w:pPr>
    </w:p>
    <w:p w14:paraId="54917735" w14:textId="77777777" w:rsidR="00B0076C" w:rsidRDefault="00B0076C" w:rsidP="00A51968">
      <w:pPr>
        <w:rPr>
          <w:b/>
          <w:bCs/>
        </w:rPr>
      </w:pPr>
    </w:p>
    <w:p w14:paraId="622E7749" w14:textId="77777777" w:rsidR="00B0076C" w:rsidRDefault="00B0076C" w:rsidP="00A51968">
      <w:pPr>
        <w:rPr>
          <w:b/>
          <w:bCs/>
        </w:rPr>
      </w:pPr>
    </w:p>
    <w:p w14:paraId="288E0E3D" w14:textId="77777777" w:rsidR="00273449" w:rsidRPr="00E76F09" w:rsidRDefault="00273449" w:rsidP="00A51968">
      <w:pPr>
        <w:rPr>
          <w:b/>
          <w:bCs/>
        </w:rPr>
      </w:pPr>
    </w:p>
    <w:p w14:paraId="458D7CF4" w14:textId="77777777" w:rsidR="00E76F09" w:rsidRDefault="00E76F09" w:rsidP="00A51968"/>
    <w:p w14:paraId="691A5FB4" w14:textId="77777777" w:rsidR="00E76F09" w:rsidRDefault="00E76F09" w:rsidP="00A51968"/>
    <w:p w14:paraId="476F53CA" w14:textId="77777777" w:rsidR="00273449" w:rsidRDefault="00273449" w:rsidP="00273449">
      <w:r w:rsidRPr="00273449">
        <w:rPr>
          <w:rFonts w:cs="Arial"/>
          <w:b/>
          <w:bCs/>
        </w:rPr>
        <w:t>Have parents / carers accessed support from family workers</w:t>
      </w:r>
      <w:r>
        <w:rPr>
          <w:rFonts w:cs="Arial"/>
          <w:b/>
          <w:bCs/>
        </w:rPr>
        <w:t>,</w:t>
      </w:r>
      <w:r w:rsidRPr="00273449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c</w:t>
      </w:r>
      <w:r w:rsidRPr="00273449">
        <w:rPr>
          <w:rFonts w:cs="Arial"/>
          <w:b/>
          <w:bCs/>
        </w:rPr>
        <w:t xml:space="preserve">hildren’s </w:t>
      </w:r>
      <w:r>
        <w:rPr>
          <w:rFonts w:cs="Arial"/>
          <w:b/>
          <w:bCs/>
        </w:rPr>
        <w:t>c</w:t>
      </w:r>
      <w:r w:rsidRPr="00273449">
        <w:rPr>
          <w:rFonts w:cs="Arial"/>
          <w:b/>
          <w:bCs/>
        </w:rPr>
        <w:t>entres</w:t>
      </w:r>
      <w:r>
        <w:rPr>
          <w:rFonts w:cs="Arial"/>
          <w:b/>
          <w:bCs/>
        </w:rPr>
        <w:t>, c</w:t>
      </w:r>
      <w:r w:rsidRPr="00273449">
        <w:rPr>
          <w:rFonts w:cs="Arial"/>
          <w:b/>
          <w:bCs/>
        </w:rPr>
        <w:t xml:space="preserve">ommunity </w:t>
      </w:r>
      <w:r>
        <w:rPr>
          <w:rFonts w:cs="Arial"/>
          <w:b/>
          <w:bCs/>
        </w:rPr>
        <w:t>h</w:t>
      </w:r>
      <w:r w:rsidRPr="00273449">
        <w:rPr>
          <w:rFonts w:cs="Arial"/>
          <w:b/>
          <w:bCs/>
        </w:rPr>
        <w:t>ubs, voluntary or charitable organisations?</w:t>
      </w:r>
      <w:r w:rsidRPr="00273449">
        <w:t xml:space="preserve"> </w:t>
      </w:r>
    </w:p>
    <w:p w14:paraId="5342F6BB" w14:textId="74E8EEFE" w:rsidR="00273449" w:rsidRDefault="00273449" w:rsidP="00273449">
      <w:pPr>
        <w:rPr>
          <w:rFonts w:cs="Arial"/>
          <w:b/>
          <w:bCs/>
        </w:rPr>
      </w:pPr>
      <w:r>
        <w:tab/>
      </w:r>
      <w:r w:rsidRPr="00FB64BC">
        <w:rPr>
          <w:b/>
          <w:bCs/>
        </w:rPr>
        <w:t>Yes</w:t>
      </w:r>
      <w:r>
        <w:rPr>
          <w:b/>
          <w:bCs/>
        </w:rPr>
        <w:t>:</w:t>
      </w:r>
      <w:r>
        <w:t xml:space="preserve"> </w:t>
      </w:r>
      <w:sdt>
        <w:sdtPr>
          <w:alias w:val="Additional support accessed Yes"/>
          <w:tag w:val="Additional support accessed Yes"/>
          <w:id w:val="180603272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Pr="00FB64BC">
        <w:rPr>
          <w:b/>
          <w:bCs/>
        </w:rPr>
        <w:t>No</w:t>
      </w:r>
      <w:r>
        <w:rPr>
          <w:b/>
          <w:bCs/>
        </w:rPr>
        <w:t>:</w:t>
      </w:r>
      <w:r>
        <w:t xml:space="preserve"> </w:t>
      </w:r>
      <w:sdt>
        <w:sdtPr>
          <w:alias w:val="Additional support accessed No"/>
          <w:tag w:val="Additional support accessed No"/>
          <w:id w:val="174305471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18A6684" w14:textId="77777777" w:rsidR="00273449" w:rsidRDefault="00273449" w:rsidP="00273449">
      <w:r w:rsidRPr="00273449">
        <w:rPr>
          <w:b/>
          <w:bCs/>
        </w:rPr>
        <w:t>If ‘yes’, please give details:</w:t>
      </w:r>
    </w:p>
    <w:sdt>
      <w:sdtPr>
        <w:alias w:val="Details of additional support accessed"/>
        <w:tag w:val="Details of additional support accessed"/>
        <w:id w:val="-1153292748"/>
        <w:lock w:val="sdtLocked"/>
        <w:placeholder>
          <w:docPart w:val="37CC16C737EF467BA4BAA82798878AE0"/>
        </w:placeholder>
        <w:showingPlcHdr/>
        <w:text w:multiLine="1"/>
      </w:sdtPr>
      <w:sdtEndPr/>
      <w:sdtContent>
        <w:p w14:paraId="1C9A1196" w14:textId="192466ED" w:rsidR="00273449" w:rsidRPr="00273449" w:rsidRDefault="00273449" w:rsidP="00273449">
          <w:pPr>
            <w:rPr>
              <w:rFonts w:cs="Arial"/>
              <w:b/>
              <w:bCs/>
            </w:rPr>
          </w:pPr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p>
      </w:sdtContent>
    </w:sdt>
    <w:p w14:paraId="43C1E40F" w14:textId="77777777" w:rsidR="00E76F09" w:rsidRDefault="00E76F09" w:rsidP="00A51968"/>
    <w:p w14:paraId="6E79A850" w14:textId="77777777" w:rsidR="00B0076C" w:rsidRDefault="00B0076C" w:rsidP="00A51968"/>
    <w:p w14:paraId="2124E9B4" w14:textId="77777777" w:rsidR="00E76F09" w:rsidRDefault="00E76F09" w:rsidP="00A51968"/>
    <w:p w14:paraId="1B08CEC8" w14:textId="77777777" w:rsidR="00273449" w:rsidRDefault="00273449" w:rsidP="00A51968"/>
    <w:p w14:paraId="2E40A356" w14:textId="76F2A4D1" w:rsidR="00273449" w:rsidRPr="00273449" w:rsidRDefault="00273449" w:rsidP="00273449">
      <w:pPr>
        <w:rPr>
          <w:b/>
          <w:bCs/>
        </w:rPr>
      </w:pPr>
      <w:r w:rsidRPr="00273449">
        <w:rPr>
          <w:b/>
          <w:bCs/>
        </w:rPr>
        <w:t xml:space="preserve">How are the family currently </w:t>
      </w:r>
      <w:proofErr w:type="gramStart"/>
      <w:r w:rsidRPr="00273449">
        <w:rPr>
          <w:b/>
          <w:bCs/>
        </w:rPr>
        <w:t>being supported</w:t>
      </w:r>
      <w:proofErr w:type="gramEnd"/>
      <w:r w:rsidRPr="00273449">
        <w:rPr>
          <w:b/>
          <w:bCs/>
        </w:rPr>
        <w:t xml:space="preserve"> e.g. Early Help, Child in Need plan, Child Protection plan</w:t>
      </w:r>
      <w:r>
        <w:rPr>
          <w:b/>
          <w:bCs/>
        </w:rPr>
        <w:t>?</w:t>
      </w:r>
    </w:p>
    <w:p w14:paraId="00C6DCEF" w14:textId="3254B0CE" w:rsidR="00273449" w:rsidRDefault="00520E8F" w:rsidP="00273449">
      <w:r w:rsidRPr="00520E8F">
        <w:t>Early Help</w:t>
      </w:r>
      <w:r>
        <w:t xml:space="preserve"> </w:t>
      </w:r>
      <w:sdt>
        <w:sdtPr>
          <w:alias w:val="Early help"/>
          <w:tag w:val="Early help"/>
          <w:id w:val="174298412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20E8F">
        <w:tab/>
      </w:r>
      <w:r>
        <w:tab/>
      </w:r>
      <w:r w:rsidRPr="00520E8F">
        <w:t>Child in Need plan</w:t>
      </w:r>
      <w:r>
        <w:t xml:space="preserve"> </w:t>
      </w:r>
      <w:sdt>
        <w:sdtPr>
          <w:alias w:val="Child in need plan"/>
          <w:tag w:val="Child in need plan"/>
          <w:id w:val="-196087411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20E8F">
        <w:tab/>
        <w:t xml:space="preserve">Child Protection plan </w:t>
      </w:r>
      <w:sdt>
        <w:sdtPr>
          <w:alias w:val="Child protection plan"/>
          <w:tag w:val="Child protection plan"/>
          <w:id w:val="197463654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520E8F">
        <w:t xml:space="preserve"> </w:t>
      </w:r>
    </w:p>
    <w:p w14:paraId="1221D2FE" w14:textId="13970C74" w:rsidR="007639C8" w:rsidRDefault="00273449" w:rsidP="00273449">
      <w:pPr>
        <w:rPr>
          <w:b/>
          <w:bCs/>
        </w:rPr>
      </w:pPr>
      <w:r w:rsidRPr="00520E8F">
        <w:rPr>
          <w:b/>
          <w:bCs/>
        </w:rPr>
        <w:t>Please send details of any plans and impact reviews</w:t>
      </w:r>
      <w:r w:rsidR="00520E8F">
        <w:rPr>
          <w:b/>
          <w:bCs/>
        </w:rPr>
        <w:t>:</w:t>
      </w:r>
    </w:p>
    <w:p w14:paraId="47147B84" w14:textId="0605684E" w:rsidR="00520E8F" w:rsidRPr="00520E8F" w:rsidRDefault="00520E8F" w:rsidP="00273449">
      <w:pPr>
        <w:rPr>
          <w:b/>
          <w:bCs/>
        </w:rPr>
      </w:pPr>
      <w:r>
        <w:rPr>
          <w:b/>
          <w:bCs/>
        </w:rPr>
        <w:t>Minutes or plans attached:</w:t>
      </w:r>
      <w:r>
        <w:rPr>
          <w:b/>
          <w:bCs/>
        </w:rPr>
        <w:tab/>
        <w:t xml:space="preserve">Yes: </w:t>
      </w:r>
      <w:sdt>
        <w:sdtPr>
          <w:rPr>
            <w:b/>
            <w:bCs/>
          </w:rPr>
          <w:alias w:val="Minutes of plans attached Yes"/>
          <w:tag w:val="Minutes of plans attached Yes"/>
          <w:id w:val="-8612123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ab/>
        <w:t xml:space="preserve">No: </w:t>
      </w:r>
      <w:sdt>
        <w:sdtPr>
          <w:rPr>
            <w:b/>
            <w:bCs/>
          </w:rPr>
          <w:alias w:val="Minutes of plans attached No"/>
          <w:tag w:val="Minutes of plans attached No"/>
          <w:id w:val="65427087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</w:p>
    <w:p w14:paraId="502E98E2" w14:textId="77777777" w:rsidR="00520E8F" w:rsidRDefault="00520E8F" w:rsidP="00273449"/>
    <w:p w14:paraId="644F7370" w14:textId="77777777" w:rsidR="00273449" w:rsidRDefault="00273449" w:rsidP="00A51968"/>
    <w:p w14:paraId="12C4294D" w14:textId="77777777" w:rsidR="007639C8" w:rsidRDefault="007639C8" w:rsidP="00A51968">
      <w:pPr>
        <w:sectPr w:rsidR="007639C8" w:rsidSect="004A4C78">
          <w:pgSz w:w="11901" w:h="16840"/>
          <w:pgMar w:top="1418" w:right="1418" w:bottom="1418" w:left="1418" w:header="709" w:footer="709" w:gutter="0"/>
          <w:cols w:space="708"/>
          <w:docGrid w:linePitch="326"/>
        </w:sectPr>
      </w:pPr>
    </w:p>
    <w:p w14:paraId="497A7588" w14:textId="6FE884AB" w:rsidR="00B0076C" w:rsidRPr="00813403" w:rsidRDefault="00B0076C" w:rsidP="00813403">
      <w:pPr>
        <w:rPr>
          <w:b/>
          <w:bCs/>
        </w:rPr>
      </w:pPr>
      <w:r w:rsidRPr="006219B2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72E45CE" wp14:editId="1BA71E94">
                <wp:simplePos x="0" y="0"/>
                <wp:positionH relativeFrom="column">
                  <wp:posOffset>5080</wp:posOffset>
                </wp:positionH>
                <wp:positionV relativeFrom="paragraph">
                  <wp:posOffset>90170</wp:posOffset>
                </wp:positionV>
                <wp:extent cx="5752465" cy="647700"/>
                <wp:effectExtent l="0" t="0" r="19685" b="19050"/>
                <wp:wrapSquare wrapText="bothSides"/>
                <wp:docPr id="4357165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2465" cy="6477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F25F2" w14:textId="77777777" w:rsidR="00A75D0C" w:rsidRDefault="00B0076C" w:rsidP="00A75D0C">
                            <w:pPr>
                              <w:pStyle w:val="Heading2"/>
                            </w:pPr>
                            <w:r>
                              <w:t>Section 3: Supporting information</w:t>
                            </w:r>
                            <w:r w:rsidR="00813403">
                              <w:t xml:space="preserve"> </w:t>
                            </w:r>
                          </w:p>
                          <w:p w14:paraId="5BC15024" w14:textId="356CD19C" w:rsidR="00B0076C" w:rsidRPr="00A75D0C" w:rsidRDefault="00A75D0C" w:rsidP="00A75D0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75D0C">
                              <w:rPr>
                                <w:b/>
                                <w:bCs/>
                              </w:rPr>
                              <w:t>Please provide further details about the child’s e</w:t>
                            </w:r>
                            <w:r w:rsidR="00813403" w:rsidRPr="00A75D0C">
                              <w:rPr>
                                <w:b/>
                                <w:bCs/>
                              </w:rPr>
                              <w:t>ducation</w:t>
                            </w:r>
                            <w:r w:rsidRPr="00A75D0C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E45CE" id="_x0000_s1032" type="#_x0000_t202" style="position:absolute;margin-left:.4pt;margin-top:7.1pt;width:452.95pt;height:5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" fillcolor="#e7e6e6 [3214]">
                <v:textbox>
                  <w:txbxContent>
                    <w:p w14:paraId="46BF25F2" w14:textId="77777777" w:rsidR="00A75D0C" w:rsidRDefault="00B0076C" w:rsidP="00A75D0C">
                      <w:pPr>
                        <w:pStyle w:val="Heading2"/>
                      </w:pPr>
                      <w:r>
                        <w:t xml:space="preserve">Section </w:t>
                      </w:r>
                      <w:r>
                        <w:t>3</w:t>
                      </w:r>
                      <w:r>
                        <w:t xml:space="preserve">: </w:t>
                      </w:r>
                      <w:r>
                        <w:t>Supporting information</w:t>
                      </w:r>
                      <w:r w:rsidR="00813403">
                        <w:t xml:space="preserve"> </w:t>
                      </w:r>
                    </w:p>
                    <w:p w14:paraId="5BC15024" w14:textId="356CD19C" w:rsidR="00B0076C" w:rsidRPr="00A75D0C" w:rsidRDefault="00A75D0C" w:rsidP="00A75D0C">
                      <w:pPr>
                        <w:rPr>
                          <w:b/>
                          <w:bCs/>
                        </w:rPr>
                      </w:pPr>
                      <w:r w:rsidRPr="00A75D0C">
                        <w:rPr>
                          <w:b/>
                          <w:bCs/>
                        </w:rPr>
                        <w:t>Please provide further details about the child’s e</w:t>
                      </w:r>
                      <w:r w:rsidR="00813403" w:rsidRPr="00A75D0C">
                        <w:rPr>
                          <w:b/>
                          <w:bCs/>
                        </w:rPr>
                        <w:t>ducation</w:t>
                      </w:r>
                      <w:r w:rsidRPr="00A75D0C"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13403" w:rsidRPr="00813403">
        <w:rPr>
          <w:b/>
          <w:bCs/>
        </w:rPr>
        <w:t xml:space="preserve">Is the child </w:t>
      </w:r>
      <w:r w:rsidR="00A75D0C">
        <w:rPr>
          <w:b/>
          <w:bCs/>
        </w:rPr>
        <w:t>or</w:t>
      </w:r>
      <w:r w:rsidR="00813403" w:rsidRPr="00813403">
        <w:rPr>
          <w:b/>
          <w:bCs/>
        </w:rPr>
        <w:t xml:space="preserve"> young person working at age related expectations?</w:t>
      </w:r>
      <w:r w:rsidR="00813403">
        <w:rPr>
          <w:b/>
          <w:bCs/>
        </w:rPr>
        <w:t xml:space="preserve"> </w:t>
      </w:r>
      <w:r w:rsidR="00813403" w:rsidRPr="00813403">
        <w:rPr>
          <w:b/>
          <w:bCs/>
        </w:rPr>
        <w:t>If not, how far above or below?</w:t>
      </w:r>
    </w:p>
    <w:p w14:paraId="290318C3" w14:textId="2D346AF9" w:rsidR="00813403" w:rsidRDefault="00813403" w:rsidP="00813403">
      <w:pPr>
        <w:tabs>
          <w:tab w:val="left" w:pos="180"/>
        </w:tabs>
        <w:rPr>
          <w:rFonts w:cs="Arial"/>
          <w:bCs/>
        </w:rPr>
      </w:pPr>
      <w:r w:rsidRPr="00813403">
        <w:rPr>
          <w:rFonts w:cs="Arial"/>
          <w:bCs/>
        </w:rPr>
        <w:t xml:space="preserve">Please provide curriculum levels and if not at ARE, </w:t>
      </w:r>
      <w:proofErr w:type="gramStart"/>
      <w:r w:rsidRPr="00813403">
        <w:rPr>
          <w:rFonts w:cs="Arial"/>
          <w:bCs/>
        </w:rPr>
        <w:t>an indication</w:t>
      </w:r>
      <w:proofErr w:type="gramEnd"/>
      <w:r w:rsidRPr="00813403">
        <w:rPr>
          <w:rFonts w:cs="Arial"/>
          <w:bCs/>
        </w:rPr>
        <w:t xml:space="preserve"> of how far above or below</w:t>
      </w:r>
      <w:r>
        <w:rPr>
          <w:rFonts w:cs="Arial"/>
          <w:bCs/>
        </w:rPr>
        <w:t>:</w:t>
      </w:r>
    </w:p>
    <w:sdt>
      <w:sdtPr>
        <w:rPr>
          <w:rFonts w:cs="Arial"/>
          <w:bCs/>
        </w:rPr>
        <w:alias w:val="Curriculum levels"/>
        <w:tag w:val="Curriculum levels"/>
        <w:id w:val="303058529"/>
        <w:lock w:val="sdtLocked"/>
        <w:placeholder>
          <w:docPart w:val="DefaultPlaceholder_-1854013440"/>
        </w:placeholder>
        <w:showingPlcHdr/>
        <w:text w:multiLine="1"/>
      </w:sdtPr>
      <w:sdtEndPr/>
      <w:sdtContent>
        <w:p w14:paraId="3039A7DC" w14:textId="0F7822AD" w:rsidR="00813403" w:rsidRPr="00813403" w:rsidRDefault="00813403" w:rsidP="00813403">
          <w:pPr>
            <w:tabs>
              <w:tab w:val="left" w:pos="180"/>
            </w:tabs>
            <w:rPr>
              <w:rFonts w:cs="Arial"/>
              <w:bCs/>
            </w:rPr>
          </w:pPr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p>
      </w:sdtContent>
    </w:sdt>
    <w:p w14:paraId="4AD055C9" w14:textId="0BD065EC" w:rsidR="00B0076C" w:rsidRDefault="00B0076C" w:rsidP="00A51968"/>
    <w:p w14:paraId="119A30A9" w14:textId="77777777" w:rsidR="0026696D" w:rsidRDefault="0026696D" w:rsidP="00A51968"/>
    <w:p w14:paraId="3357E528" w14:textId="77777777" w:rsidR="00813403" w:rsidRDefault="00813403" w:rsidP="00A51968"/>
    <w:p w14:paraId="49C16E15" w14:textId="77777777" w:rsidR="00813403" w:rsidRDefault="00813403" w:rsidP="00A51968"/>
    <w:p w14:paraId="415C6BA1" w14:textId="02B5F1D4" w:rsidR="00813403" w:rsidRPr="00813403" w:rsidRDefault="00813403" w:rsidP="00A51968">
      <w:pPr>
        <w:rPr>
          <w:b/>
          <w:bCs/>
        </w:rPr>
      </w:pPr>
      <w:r w:rsidRPr="00813403">
        <w:rPr>
          <w:b/>
          <w:bCs/>
        </w:rPr>
        <w:t xml:space="preserve">Has Educational Psychology had any involvement with the child </w:t>
      </w:r>
      <w:r>
        <w:rPr>
          <w:b/>
          <w:bCs/>
        </w:rPr>
        <w:t>or</w:t>
      </w:r>
      <w:r w:rsidRPr="00813403">
        <w:rPr>
          <w:b/>
          <w:bCs/>
        </w:rPr>
        <w:t xml:space="preserve"> young person?</w:t>
      </w:r>
      <w:r>
        <w:rPr>
          <w:b/>
          <w:bCs/>
        </w:rPr>
        <w:tab/>
        <w:t xml:space="preserve">Yes: </w:t>
      </w:r>
      <w:sdt>
        <w:sdtPr>
          <w:rPr>
            <w:b/>
            <w:bCs/>
          </w:rPr>
          <w:alias w:val="Educational Psycholgy Yes"/>
          <w:tag w:val="Educational Psycholgy Yes"/>
          <w:id w:val="24207119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ab/>
        <w:t xml:space="preserve">No: </w:t>
      </w:r>
      <w:sdt>
        <w:sdtPr>
          <w:rPr>
            <w:b/>
            <w:bCs/>
          </w:rPr>
          <w:alias w:val="Educational Psycholgy No"/>
          <w:tag w:val="Educational Psycholgy No"/>
          <w:id w:val="-194745244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1B22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ab/>
      </w:r>
      <w:r w:rsidR="00451B22">
        <w:rPr>
          <w:b/>
          <w:bCs/>
        </w:rPr>
        <w:tab/>
        <w:t xml:space="preserve">Waiting to </w:t>
      </w:r>
      <w:proofErr w:type="gramStart"/>
      <w:r w:rsidR="00451B22">
        <w:rPr>
          <w:b/>
          <w:bCs/>
        </w:rPr>
        <w:t>be seen</w:t>
      </w:r>
      <w:proofErr w:type="gramEnd"/>
      <w:r w:rsidR="00451B22">
        <w:rPr>
          <w:b/>
          <w:bCs/>
        </w:rPr>
        <w:t xml:space="preserve">: </w:t>
      </w:r>
      <w:sdt>
        <w:sdtPr>
          <w:rPr>
            <w:b/>
            <w:bCs/>
          </w:rPr>
          <w:alias w:val="Educational Psycholgy Waiting"/>
          <w:tag w:val="Educational Psycholgy Waiting"/>
          <w:id w:val="50146817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1B22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</w:p>
    <w:p w14:paraId="1AC67848" w14:textId="2240F905" w:rsidR="00813403" w:rsidRDefault="00451B22" w:rsidP="00A51968">
      <w:pPr>
        <w:rPr>
          <w:rFonts w:cs="Arial"/>
          <w:bCs/>
        </w:rPr>
      </w:pPr>
      <w:r w:rsidRPr="00451B22">
        <w:rPr>
          <w:rFonts w:cs="Arial"/>
          <w:bCs/>
        </w:rPr>
        <w:t>If yes, please provide details / copies of any reports.</w:t>
      </w:r>
    </w:p>
    <w:sdt>
      <w:sdtPr>
        <w:rPr>
          <w:bCs/>
        </w:rPr>
        <w:alias w:val="Educational Psychology details"/>
        <w:tag w:val="Educational Psychology details"/>
        <w:id w:val="-1821799360"/>
        <w:lock w:val="sdtLocked"/>
        <w:placeholder>
          <w:docPart w:val="DefaultPlaceholder_-1854013440"/>
        </w:placeholder>
        <w:showingPlcHdr/>
        <w:text w:multiLine="1"/>
      </w:sdtPr>
      <w:sdtEndPr/>
      <w:sdtContent>
        <w:p w14:paraId="4C5ED053" w14:textId="17FAF954" w:rsidR="00451B22" w:rsidRPr="00451B22" w:rsidRDefault="00451B22" w:rsidP="00A51968">
          <w:pPr>
            <w:rPr>
              <w:bCs/>
            </w:rPr>
          </w:pPr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p>
      </w:sdtContent>
    </w:sdt>
    <w:p w14:paraId="351D4A39" w14:textId="77777777" w:rsidR="00451B22" w:rsidRDefault="00451B22" w:rsidP="00A51968"/>
    <w:p w14:paraId="17B7D447" w14:textId="77777777" w:rsidR="0026696D" w:rsidRDefault="0026696D" w:rsidP="00A51968"/>
    <w:p w14:paraId="6CD0D22D" w14:textId="77777777" w:rsidR="0026696D" w:rsidRDefault="0026696D" w:rsidP="00A51968"/>
    <w:p w14:paraId="4282B925" w14:textId="77777777" w:rsidR="00813403" w:rsidRDefault="00813403" w:rsidP="00A51968"/>
    <w:p w14:paraId="69880E16" w14:textId="77777777" w:rsidR="00451B22" w:rsidRDefault="00451B22" w:rsidP="00A51968"/>
    <w:p w14:paraId="547E2993" w14:textId="12D78F5E" w:rsidR="00451B22" w:rsidRPr="00813403" w:rsidRDefault="00451B22" w:rsidP="00451B22">
      <w:pPr>
        <w:rPr>
          <w:b/>
          <w:bCs/>
        </w:rPr>
      </w:pPr>
      <w:r w:rsidRPr="00451B22">
        <w:rPr>
          <w:rFonts w:cs="Arial"/>
          <w:b/>
        </w:rPr>
        <w:t>Does the child have a SEND support plan or EHCP</w:t>
      </w:r>
      <w:r w:rsidRPr="00813403">
        <w:rPr>
          <w:b/>
          <w:bCs/>
        </w:rPr>
        <w:t>?</w:t>
      </w:r>
      <w:r>
        <w:rPr>
          <w:b/>
          <w:bCs/>
        </w:rPr>
        <w:br/>
      </w:r>
      <w:r>
        <w:rPr>
          <w:b/>
          <w:bCs/>
        </w:rPr>
        <w:tab/>
        <w:t xml:space="preserve">SEND support plan: </w:t>
      </w:r>
      <w:sdt>
        <w:sdtPr>
          <w:rPr>
            <w:b/>
            <w:bCs/>
          </w:rPr>
          <w:alias w:val="SEND support plan"/>
          <w:tag w:val="SEND support plan"/>
          <w:id w:val="-62970362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ab/>
        <w:t xml:space="preserve">EHCP: </w:t>
      </w:r>
      <w:sdt>
        <w:sdtPr>
          <w:rPr>
            <w:b/>
            <w:bCs/>
          </w:rPr>
          <w:alias w:val="EHCP"/>
          <w:tag w:val="EHCP"/>
          <w:id w:val="-45386828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</w:p>
    <w:p w14:paraId="070DC6C5" w14:textId="31C3C372" w:rsidR="00451B22" w:rsidRDefault="0026696D" w:rsidP="00451B22">
      <w:pPr>
        <w:rPr>
          <w:rFonts w:cs="Arial"/>
          <w:bCs/>
        </w:rPr>
      </w:pPr>
      <w:r w:rsidRPr="0026696D">
        <w:rPr>
          <w:rFonts w:cs="Arial"/>
          <w:bCs/>
        </w:rPr>
        <w:t>If yes, please send details of plans (IEPs or equivalent) and their impact.</w:t>
      </w:r>
    </w:p>
    <w:p w14:paraId="6280893A" w14:textId="77777777" w:rsidR="00451B22" w:rsidRDefault="00451B22" w:rsidP="00A51968">
      <w:pPr>
        <w:sectPr w:rsidR="00451B22" w:rsidSect="004A4C78">
          <w:pgSz w:w="11901" w:h="16840"/>
          <w:pgMar w:top="1418" w:right="1418" w:bottom="1418" w:left="1418" w:header="709" w:footer="709" w:gutter="0"/>
          <w:cols w:space="708"/>
          <w:docGrid w:linePitch="326"/>
        </w:sectPr>
      </w:pPr>
    </w:p>
    <w:p w14:paraId="555D8008" w14:textId="128FFF61" w:rsidR="006E41A3" w:rsidRPr="0026696D" w:rsidRDefault="00B0076C" w:rsidP="00A51968">
      <w:pPr>
        <w:rPr>
          <w:b/>
          <w:bCs/>
          <w:color w:val="C00000"/>
        </w:rPr>
      </w:pPr>
      <w:r w:rsidRPr="0026696D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4F5BEE0" wp14:editId="592A77CD">
                <wp:simplePos x="0" y="0"/>
                <wp:positionH relativeFrom="column">
                  <wp:posOffset>5080</wp:posOffset>
                </wp:positionH>
                <wp:positionV relativeFrom="paragraph">
                  <wp:posOffset>56515</wp:posOffset>
                </wp:positionV>
                <wp:extent cx="5752465" cy="880110"/>
                <wp:effectExtent l="0" t="0" r="19685" b="15240"/>
                <wp:wrapSquare wrapText="bothSides"/>
                <wp:docPr id="3479246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2465" cy="88011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FE053" w14:textId="7C5BF391" w:rsidR="00B0076C" w:rsidRDefault="00B0076C" w:rsidP="00A75D0C">
                            <w:pPr>
                              <w:pStyle w:val="Heading2"/>
                            </w:pPr>
                            <w:r>
                              <w:t>Section 4: Supporting information checklist</w:t>
                            </w:r>
                          </w:p>
                          <w:p w14:paraId="4FE7C156" w14:textId="2E987CBE" w:rsidR="00A75D0C" w:rsidRPr="0026696D" w:rsidRDefault="00A75D0C" w:rsidP="00A75D0C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A75D0C">
                              <w:rPr>
                                <w:b/>
                                <w:bCs/>
                              </w:rPr>
                              <w:t>Please make sure that you have attached the following information.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26696D">
                              <w:rPr>
                                <w:b/>
                                <w:bCs/>
                                <w:color w:val="C00000"/>
                              </w:rPr>
                              <w:t xml:space="preserve">If not, we are unable to </w:t>
                            </w:r>
                            <w:proofErr w:type="gramStart"/>
                            <w:r w:rsidRPr="0026696D">
                              <w:rPr>
                                <w:b/>
                                <w:bCs/>
                                <w:color w:val="C00000"/>
                              </w:rPr>
                              <w:t>proceed</w:t>
                            </w:r>
                            <w:proofErr w:type="gramEnd"/>
                            <w:r w:rsidRPr="0026696D">
                              <w:rPr>
                                <w:b/>
                                <w:bCs/>
                                <w:color w:val="C00000"/>
                              </w:rPr>
                              <w:t xml:space="preserve"> with the referral request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.</w:t>
                            </w:r>
                          </w:p>
                          <w:p w14:paraId="13E14CC1" w14:textId="77777777" w:rsidR="00A75D0C" w:rsidRPr="00A75D0C" w:rsidRDefault="00A75D0C" w:rsidP="00A75D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5BEE0" id="_x0000_s1033" type="#_x0000_t202" style="position:absolute;margin-left:.4pt;margin-top:4.45pt;width:452.95pt;height:69.3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" fillcolor="#e7e6e6 [3214]">
                <v:textbox>
                  <w:txbxContent>
                    <w:p w14:paraId="718FE053" w14:textId="7C5BF391" w:rsidR="00B0076C" w:rsidRDefault="00B0076C" w:rsidP="00A75D0C">
                      <w:pPr>
                        <w:pStyle w:val="Heading2"/>
                      </w:pPr>
                      <w:r>
                        <w:t xml:space="preserve">Section </w:t>
                      </w:r>
                      <w:r>
                        <w:t>4</w:t>
                      </w:r>
                      <w:r>
                        <w:t>: Supporting information</w:t>
                      </w:r>
                      <w:r>
                        <w:t xml:space="preserve"> checklist</w:t>
                      </w:r>
                    </w:p>
                    <w:p w14:paraId="4FE7C156" w14:textId="2E987CBE" w:rsidR="00A75D0C" w:rsidRPr="0026696D" w:rsidRDefault="00A75D0C" w:rsidP="00A75D0C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A75D0C">
                        <w:rPr>
                          <w:b/>
                          <w:bCs/>
                        </w:rPr>
                        <w:t>P</w:t>
                      </w:r>
                      <w:r w:rsidRPr="00A75D0C">
                        <w:rPr>
                          <w:b/>
                          <w:bCs/>
                        </w:rPr>
                        <w:t>lease make sure that you have attached the following information.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26696D">
                        <w:rPr>
                          <w:b/>
                          <w:bCs/>
                          <w:color w:val="C00000"/>
                        </w:rPr>
                        <w:t>If not, we are unable to proceed with the referral request</w:t>
                      </w:r>
                      <w:r>
                        <w:rPr>
                          <w:b/>
                          <w:bCs/>
                          <w:color w:val="C00000"/>
                        </w:rPr>
                        <w:t>.</w:t>
                      </w:r>
                    </w:p>
                    <w:p w14:paraId="13E14CC1" w14:textId="77777777" w:rsidR="00A75D0C" w:rsidRPr="00A75D0C" w:rsidRDefault="00A75D0C" w:rsidP="00A75D0C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9291" w:type="dxa"/>
        <w:tblLook w:val="04A0" w:firstRow="1" w:lastRow="0" w:firstColumn="1" w:lastColumn="0" w:noHBand="0" w:noVBand="1"/>
      </w:tblPr>
      <w:tblGrid>
        <w:gridCol w:w="4342"/>
        <w:gridCol w:w="1701"/>
        <w:gridCol w:w="3248"/>
      </w:tblGrid>
      <w:tr w:rsidR="0026696D" w14:paraId="40EDC124" w14:textId="77777777" w:rsidTr="00B2344B">
        <w:tc>
          <w:tcPr>
            <w:tcW w:w="4342" w:type="dxa"/>
          </w:tcPr>
          <w:p w14:paraId="67CAF81A" w14:textId="6D85B77D" w:rsidR="0026696D" w:rsidRPr="00834F34" w:rsidRDefault="0026696D" w:rsidP="00A51968">
            <w:pPr>
              <w:rPr>
                <w:b/>
                <w:bCs/>
              </w:rPr>
            </w:pPr>
            <w:r w:rsidRPr="00834F34">
              <w:rPr>
                <w:b/>
                <w:bCs/>
              </w:rPr>
              <w:t xml:space="preserve">Information </w:t>
            </w:r>
            <w:proofErr w:type="gramStart"/>
            <w:r w:rsidRPr="00834F34">
              <w:rPr>
                <w:b/>
                <w:bCs/>
              </w:rPr>
              <w:t>requested</w:t>
            </w:r>
            <w:proofErr w:type="gramEnd"/>
          </w:p>
        </w:tc>
        <w:tc>
          <w:tcPr>
            <w:tcW w:w="1701" w:type="dxa"/>
          </w:tcPr>
          <w:p w14:paraId="709CF793" w14:textId="6B553D4C" w:rsidR="0026696D" w:rsidRPr="00834F34" w:rsidRDefault="00B2344B" w:rsidP="00A51968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26696D" w:rsidRPr="00834F34">
              <w:rPr>
                <w:b/>
                <w:bCs/>
              </w:rPr>
              <w:t>ttached?</w:t>
            </w:r>
          </w:p>
        </w:tc>
        <w:tc>
          <w:tcPr>
            <w:tcW w:w="3248" w:type="dxa"/>
          </w:tcPr>
          <w:p w14:paraId="50D2C574" w14:textId="12839234" w:rsidR="0026696D" w:rsidRPr="00834F34" w:rsidRDefault="00834F34" w:rsidP="00A51968">
            <w:pPr>
              <w:rPr>
                <w:b/>
                <w:bCs/>
              </w:rPr>
            </w:pPr>
            <w:r w:rsidRPr="00834F34">
              <w:rPr>
                <w:b/>
                <w:bCs/>
              </w:rPr>
              <w:t>Comments</w:t>
            </w:r>
          </w:p>
        </w:tc>
      </w:tr>
      <w:tr w:rsidR="00B2344B" w14:paraId="30DA52D3" w14:textId="77777777" w:rsidTr="00B2344B">
        <w:tc>
          <w:tcPr>
            <w:tcW w:w="4342" w:type="dxa"/>
            <w:vAlign w:val="center"/>
          </w:tcPr>
          <w:p w14:paraId="3746FD5E" w14:textId="7EA92CD6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b/>
                <w:bCs/>
                <w:sz w:val="20"/>
                <w:szCs w:val="20"/>
              </w:rPr>
              <w:t>Useful information to support an ASD or ADHD assessment request - parents perspective</w:t>
            </w:r>
          </w:p>
        </w:tc>
        <w:tc>
          <w:tcPr>
            <w:tcW w:w="1701" w:type="dxa"/>
          </w:tcPr>
          <w:p w14:paraId="27ED5050" w14:textId="2E3E35F8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Yes: </w:t>
            </w:r>
            <w:sdt>
              <w:sdtPr>
                <w:rPr>
                  <w:rFonts w:cs="Arial"/>
                  <w:sz w:val="20"/>
                  <w:szCs w:val="20"/>
                </w:rPr>
                <w:alias w:val="Yes"/>
                <w:tag w:val="Yes"/>
                <w:id w:val="110006304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B2344B">
              <w:rPr>
                <w:rFonts w:cs="Arial"/>
                <w:sz w:val="20"/>
                <w:szCs w:val="20"/>
              </w:rPr>
              <w:t xml:space="preserve">  </w:t>
            </w:r>
          </w:p>
          <w:p w14:paraId="3972C9B4" w14:textId="0755DD36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No: </w:t>
            </w:r>
            <w:sdt>
              <w:sdtPr>
                <w:rPr>
                  <w:rFonts w:cs="Arial"/>
                  <w:sz w:val="20"/>
                  <w:szCs w:val="20"/>
                </w:rPr>
                <w:alias w:val="No"/>
                <w:tag w:val="No"/>
                <w:id w:val="-129560181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cs="Arial"/>
              <w:sz w:val="20"/>
              <w:szCs w:val="20"/>
            </w:rPr>
            <w:alias w:val="Comments"/>
            <w:tag w:val="Comments"/>
            <w:id w:val="836812726"/>
            <w:lock w:val="sdtLocked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3248" w:type="dxa"/>
              </w:tcPr>
              <w:p w14:paraId="03B0CDF8" w14:textId="05A4B6A9" w:rsidR="00B2344B" w:rsidRPr="00B2344B" w:rsidRDefault="00B2344B" w:rsidP="00B2344B">
                <w:pPr>
                  <w:rPr>
                    <w:rFonts w:cs="Arial"/>
                    <w:sz w:val="20"/>
                    <w:szCs w:val="20"/>
                  </w:rPr>
                </w:pPr>
                <w:r w:rsidRPr="00A60A7E">
                  <w:rPr>
                    <w:rStyle w:val="PlaceholderText"/>
                    <w:rFonts w:cs="Arial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B2344B" w14:paraId="5D8F982F" w14:textId="77777777" w:rsidTr="00B2344B">
        <w:tc>
          <w:tcPr>
            <w:tcW w:w="4342" w:type="dxa"/>
            <w:vAlign w:val="center"/>
          </w:tcPr>
          <w:p w14:paraId="7C175F49" w14:textId="3B2A1151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b/>
                <w:bCs/>
                <w:sz w:val="20"/>
                <w:szCs w:val="20"/>
              </w:rPr>
              <w:t>Useful information to support an ASD or ADHD assessment request - school perspective</w:t>
            </w:r>
          </w:p>
        </w:tc>
        <w:tc>
          <w:tcPr>
            <w:tcW w:w="1701" w:type="dxa"/>
          </w:tcPr>
          <w:p w14:paraId="529E7BB8" w14:textId="391C4A66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Yes: </w:t>
            </w:r>
            <w:sdt>
              <w:sdtPr>
                <w:rPr>
                  <w:rFonts w:cs="Arial"/>
                  <w:sz w:val="20"/>
                  <w:szCs w:val="20"/>
                </w:rPr>
                <w:alias w:val="Yes"/>
                <w:tag w:val="Yes"/>
                <w:id w:val="17046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B2344B">
              <w:rPr>
                <w:rFonts w:cs="Arial"/>
                <w:sz w:val="20"/>
                <w:szCs w:val="20"/>
              </w:rPr>
              <w:t xml:space="preserve">  </w:t>
            </w:r>
          </w:p>
          <w:p w14:paraId="27AF723A" w14:textId="5B00E9EE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No: </w:t>
            </w:r>
            <w:sdt>
              <w:sdtPr>
                <w:rPr>
                  <w:rFonts w:cs="Arial"/>
                  <w:sz w:val="20"/>
                  <w:szCs w:val="20"/>
                </w:rPr>
                <w:alias w:val="No"/>
                <w:tag w:val="No"/>
                <w:id w:val="-128033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cs="Arial"/>
              <w:sz w:val="20"/>
              <w:szCs w:val="20"/>
            </w:rPr>
            <w:alias w:val="Comments"/>
            <w:tag w:val="Comments"/>
            <w:id w:val="47957782"/>
            <w:placeholder>
              <w:docPart w:val="5391162BF7314C52825F0B62B14E69CD"/>
            </w:placeholder>
            <w:showingPlcHdr/>
            <w:text w:multiLine="1"/>
          </w:sdtPr>
          <w:sdtEndPr/>
          <w:sdtContent>
            <w:tc>
              <w:tcPr>
                <w:tcW w:w="3248" w:type="dxa"/>
              </w:tcPr>
              <w:p w14:paraId="10BDD48B" w14:textId="75913BBE" w:rsidR="00B2344B" w:rsidRPr="00B2344B" w:rsidRDefault="00B2344B" w:rsidP="00B2344B">
                <w:pPr>
                  <w:rPr>
                    <w:rFonts w:cs="Arial"/>
                    <w:sz w:val="20"/>
                    <w:szCs w:val="20"/>
                  </w:rPr>
                </w:pPr>
                <w:r w:rsidRPr="00A60A7E">
                  <w:rPr>
                    <w:rStyle w:val="PlaceholderText"/>
                    <w:rFonts w:cs="Arial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B2344B" w14:paraId="4FDFE521" w14:textId="77777777" w:rsidTr="00B2344B">
        <w:tc>
          <w:tcPr>
            <w:tcW w:w="4342" w:type="dxa"/>
            <w:vAlign w:val="center"/>
          </w:tcPr>
          <w:p w14:paraId="68CE2C0C" w14:textId="57E728C4" w:rsidR="00B2344B" w:rsidRPr="00B2344B" w:rsidRDefault="00B2344B" w:rsidP="00B2344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2344B">
              <w:rPr>
                <w:rFonts w:cs="Arial"/>
                <w:b/>
                <w:bCs/>
                <w:sz w:val="20"/>
                <w:szCs w:val="20"/>
              </w:rPr>
              <w:t>Useful information to support an ASD or ADHD assessment request – young person’s perspective (secondary age only)</w:t>
            </w:r>
          </w:p>
        </w:tc>
        <w:tc>
          <w:tcPr>
            <w:tcW w:w="1701" w:type="dxa"/>
          </w:tcPr>
          <w:p w14:paraId="094AB5F8" w14:textId="52AC8AA7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Yes: </w:t>
            </w:r>
            <w:sdt>
              <w:sdtPr>
                <w:rPr>
                  <w:rFonts w:cs="Arial"/>
                  <w:sz w:val="20"/>
                  <w:szCs w:val="20"/>
                </w:rPr>
                <w:alias w:val="Yes"/>
                <w:tag w:val="Yes"/>
                <w:id w:val="-1846940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B2344B">
              <w:rPr>
                <w:rFonts w:cs="Arial"/>
                <w:sz w:val="20"/>
                <w:szCs w:val="20"/>
              </w:rPr>
              <w:t xml:space="preserve">  </w:t>
            </w:r>
          </w:p>
          <w:p w14:paraId="487CB48E" w14:textId="0F06D410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No: </w:t>
            </w:r>
            <w:sdt>
              <w:sdtPr>
                <w:rPr>
                  <w:rFonts w:cs="Arial"/>
                  <w:sz w:val="20"/>
                  <w:szCs w:val="20"/>
                </w:rPr>
                <w:alias w:val="No"/>
                <w:tag w:val="No"/>
                <w:id w:val="1208222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cs="Arial"/>
              <w:sz w:val="20"/>
              <w:szCs w:val="20"/>
            </w:rPr>
            <w:alias w:val="Comments"/>
            <w:tag w:val="Comments"/>
            <w:id w:val="814303450"/>
            <w:placeholder>
              <w:docPart w:val="B271863F5F8A4AC7A4C8BF372EBCAEA9"/>
            </w:placeholder>
            <w:showingPlcHdr/>
            <w:text w:multiLine="1"/>
          </w:sdtPr>
          <w:sdtEndPr/>
          <w:sdtContent>
            <w:tc>
              <w:tcPr>
                <w:tcW w:w="3248" w:type="dxa"/>
              </w:tcPr>
              <w:p w14:paraId="73279083" w14:textId="55E9A5BC" w:rsidR="00B2344B" w:rsidRPr="00B2344B" w:rsidRDefault="00B2344B" w:rsidP="00B2344B">
                <w:pPr>
                  <w:rPr>
                    <w:rFonts w:cs="Arial"/>
                    <w:sz w:val="20"/>
                    <w:szCs w:val="20"/>
                  </w:rPr>
                </w:pPr>
                <w:r w:rsidRPr="00A60A7E">
                  <w:rPr>
                    <w:rStyle w:val="PlaceholderText"/>
                    <w:rFonts w:cs="Arial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B2344B" w14:paraId="3DBBD58D" w14:textId="77777777" w:rsidTr="00B2344B">
        <w:tc>
          <w:tcPr>
            <w:tcW w:w="4342" w:type="dxa"/>
            <w:vAlign w:val="center"/>
          </w:tcPr>
          <w:p w14:paraId="5B66006C" w14:textId="5A13C6F6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b/>
                <w:bCs/>
                <w:sz w:val="20"/>
                <w:szCs w:val="20"/>
              </w:rPr>
              <w:t xml:space="preserve">Curriculum levels (or EYFS Scores / 1-10 continuum for reception pupils) </w:t>
            </w:r>
            <w:proofErr w:type="gramStart"/>
            <w:r w:rsidRPr="00B2344B">
              <w:rPr>
                <w:rFonts w:cs="Arial"/>
                <w:b/>
                <w:bCs/>
                <w:sz w:val="20"/>
                <w:szCs w:val="20"/>
              </w:rPr>
              <w:t>demonstrating</w:t>
            </w:r>
            <w:proofErr w:type="gramEnd"/>
            <w:r w:rsidRPr="00B2344B">
              <w:rPr>
                <w:rFonts w:cs="Arial"/>
                <w:b/>
                <w:bCs/>
                <w:sz w:val="20"/>
                <w:szCs w:val="20"/>
              </w:rPr>
              <w:t xml:space="preserve"> rate of progress</w:t>
            </w:r>
          </w:p>
        </w:tc>
        <w:tc>
          <w:tcPr>
            <w:tcW w:w="1701" w:type="dxa"/>
          </w:tcPr>
          <w:p w14:paraId="694B4F64" w14:textId="4799A3F3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Yes: </w:t>
            </w:r>
            <w:sdt>
              <w:sdtPr>
                <w:rPr>
                  <w:rFonts w:cs="Arial"/>
                  <w:sz w:val="20"/>
                  <w:szCs w:val="20"/>
                </w:rPr>
                <w:alias w:val="Yes"/>
                <w:tag w:val="Yes"/>
                <w:id w:val="-163246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B2344B">
              <w:rPr>
                <w:rFonts w:cs="Arial"/>
                <w:sz w:val="20"/>
                <w:szCs w:val="20"/>
              </w:rPr>
              <w:t xml:space="preserve">  </w:t>
            </w:r>
          </w:p>
          <w:p w14:paraId="732B1C7A" w14:textId="558957B3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No: </w:t>
            </w:r>
            <w:sdt>
              <w:sdtPr>
                <w:rPr>
                  <w:rFonts w:cs="Arial"/>
                  <w:sz w:val="20"/>
                  <w:szCs w:val="20"/>
                </w:rPr>
                <w:alias w:val="No"/>
                <w:tag w:val="No"/>
                <w:id w:val="1926301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cs="Arial"/>
              <w:sz w:val="20"/>
              <w:szCs w:val="20"/>
            </w:rPr>
            <w:alias w:val="Comments"/>
            <w:tag w:val="Comments"/>
            <w:id w:val="134225888"/>
            <w:placeholder>
              <w:docPart w:val="1D1CF9E1FDB04B1B8FA526C6317CC051"/>
            </w:placeholder>
            <w:showingPlcHdr/>
            <w:text w:multiLine="1"/>
          </w:sdtPr>
          <w:sdtEndPr/>
          <w:sdtContent>
            <w:tc>
              <w:tcPr>
                <w:tcW w:w="3248" w:type="dxa"/>
              </w:tcPr>
              <w:p w14:paraId="57F06E14" w14:textId="0E5946F0" w:rsidR="00B2344B" w:rsidRPr="00B2344B" w:rsidRDefault="00B2344B" w:rsidP="00B2344B">
                <w:pPr>
                  <w:rPr>
                    <w:rFonts w:cs="Arial"/>
                    <w:sz w:val="20"/>
                    <w:szCs w:val="20"/>
                  </w:rPr>
                </w:pPr>
                <w:r w:rsidRPr="00A60A7E">
                  <w:rPr>
                    <w:rStyle w:val="PlaceholderText"/>
                    <w:rFonts w:cs="Arial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B2344B" w14:paraId="49E49A79" w14:textId="77777777" w:rsidTr="00B2344B">
        <w:tc>
          <w:tcPr>
            <w:tcW w:w="4342" w:type="dxa"/>
            <w:vAlign w:val="center"/>
          </w:tcPr>
          <w:p w14:paraId="69FC455B" w14:textId="43C4AA74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b/>
                <w:bCs/>
                <w:sz w:val="20"/>
                <w:szCs w:val="20"/>
              </w:rPr>
              <w:t xml:space="preserve">Evidence of within school assessments, </w:t>
            </w:r>
            <w:proofErr w:type="gramStart"/>
            <w:r w:rsidRPr="00B2344B">
              <w:rPr>
                <w:rFonts w:cs="Arial"/>
                <w:b/>
                <w:bCs/>
                <w:sz w:val="20"/>
                <w:szCs w:val="20"/>
              </w:rPr>
              <w:t>demonstrating</w:t>
            </w:r>
            <w:proofErr w:type="gramEnd"/>
            <w:r w:rsidRPr="00B2344B">
              <w:rPr>
                <w:rFonts w:cs="Arial"/>
                <w:b/>
                <w:bCs/>
                <w:sz w:val="20"/>
                <w:szCs w:val="20"/>
              </w:rPr>
              <w:t xml:space="preserve"> progress, what the child is able to do and has difficulty with</w:t>
            </w:r>
            <w:r w:rsidRPr="00B2344B">
              <w:rPr>
                <w:rFonts w:cs="Arial"/>
                <w:sz w:val="20"/>
                <w:szCs w:val="20"/>
              </w:rPr>
              <w:t xml:space="preserve">.               </w:t>
            </w:r>
          </w:p>
        </w:tc>
        <w:tc>
          <w:tcPr>
            <w:tcW w:w="1701" w:type="dxa"/>
          </w:tcPr>
          <w:p w14:paraId="27067A01" w14:textId="6414CBA0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Yes: </w:t>
            </w:r>
            <w:sdt>
              <w:sdtPr>
                <w:rPr>
                  <w:rFonts w:cs="Arial"/>
                  <w:sz w:val="20"/>
                  <w:szCs w:val="20"/>
                </w:rPr>
                <w:alias w:val="Yes"/>
                <w:tag w:val="Yes"/>
                <w:id w:val="-1308396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B2344B">
              <w:rPr>
                <w:rFonts w:cs="Arial"/>
                <w:sz w:val="20"/>
                <w:szCs w:val="20"/>
              </w:rPr>
              <w:t xml:space="preserve">  </w:t>
            </w:r>
          </w:p>
          <w:p w14:paraId="0DFDAAAC" w14:textId="195FF422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No: </w:t>
            </w:r>
            <w:sdt>
              <w:sdtPr>
                <w:rPr>
                  <w:rFonts w:cs="Arial"/>
                  <w:sz w:val="20"/>
                  <w:szCs w:val="20"/>
                </w:rPr>
                <w:alias w:val="No"/>
                <w:tag w:val="No"/>
                <w:id w:val="1632824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cs="Arial"/>
              <w:sz w:val="20"/>
              <w:szCs w:val="20"/>
            </w:rPr>
            <w:alias w:val="Comments"/>
            <w:tag w:val="Comments"/>
            <w:id w:val="1446422555"/>
            <w:placeholder>
              <w:docPart w:val="A75FAC92B2FF4EF4BAC4A8237475BB6B"/>
            </w:placeholder>
            <w:showingPlcHdr/>
            <w:text w:multiLine="1"/>
          </w:sdtPr>
          <w:sdtEndPr/>
          <w:sdtContent>
            <w:tc>
              <w:tcPr>
                <w:tcW w:w="3248" w:type="dxa"/>
              </w:tcPr>
              <w:p w14:paraId="57895090" w14:textId="7A48F66A" w:rsidR="00B2344B" w:rsidRPr="00B2344B" w:rsidRDefault="00B2344B" w:rsidP="00B2344B">
                <w:pPr>
                  <w:rPr>
                    <w:rFonts w:cs="Arial"/>
                    <w:sz w:val="20"/>
                    <w:szCs w:val="20"/>
                  </w:rPr>
                </w:pPr>
                <w:r w:rsidRPr="00A60A7E">
                  <w:rPr>
                    <w:rStyle w:val="PlaceholderText"/>
                    <w:rFonts w:cs="Arial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B2344B" w14:paraId="2C7EFF05" w14:textId="77777777" w:rsidTr="00B2344B">
        <w:tc>
          <w:tcPr>
            <w:tcW w:w="4342" w:type="dxa"/>
            <w:vAlign w:val="center"/>
          </w:tcPr>
          <w:p w14:paraId="6206FEF4" w14:textId="6ACBEADF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b/>
                <w:bCs/>
                <w:sz w:val="20"/>
                <w:szCs w:val="20"/>
              </w:rPr>
              <w:t xml:space="preserve">Early </w:t>
            </w:r>
            <w:proofErr w:type="gramStart"/>
            <w:r w:rsidRPr="00B2344B">
              <w:rPr>
                <w:rFonts w:cs="Arial"/>
                <w:b/>
                <w:bCs/>
                <w:sz w:val="20"/>
                <w:szCs w:val="20"/>
              </w:rPr>
              <w:t>Help  meeting</w:t>
            </w:r>
            <w:proofErr w:type="gramEnd"/>
            <w:r w:rsidRPr="00B2344B">
              <w:rPr>
                <w:rFonts w:cs="Arial"/>
                <w:b/>
                <w:bCs/>
                <w:sz w:val="20"/>
                <w:szCs w:val="20"/>
              </w:rPr>
              <w:t xml:space="preserve"> minutes or other assessments, e.g. CIN plan </w:t>
            </w:r>
          </w:p>
        </w:tc>
        <w:tc>
          <w:tcPr>
            <w:tcW w:w="1701" w:type="dxa"/>
          </w:tcPr>
          <w:p w14:paraId="595FC974" w14:textId="4A1F1662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Yes: </w:t>
            </w:r>
            <w:sdt>
              <w:sdtPr>
                <w:rPr>
                  <w:rFonts w:cs="Arial"/>
                  <w:sz w:val="20"/>
                  <w:szCs w:val="20"/>
                </w:rPr>
                <w:alias w:val="Yes"/>
                <w:tag w:val="Yes"/>
                <w:id w:val="-1309625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B2344B">
              <w:rPr>
                <w:rFonts w:cs="Arial"/>
                <w:sz w:val="20"/>
                <w:szCs w:val="20"/>
              </w:rPr>
              <w:t xml:space="preserve">  </w:t>
            </w:r>
          </w:p>
          <w:p w14:paraId="416FBF2A" w14:textId="7FDEB024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No: </w:t>
            </w:r>
            <w:sdt>
              <w:sdtPr>
                <w:rPr>
                  <w:rFonts w:cs="Arial"/>
                  <w:sz w:val="20"/>
                  <w:szCs w:val="20"/>
                </w:rPr>
                <w:alias w:val="No"/>
                <w:tag w:val="No"/>
                <w:id w:val="-200526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cs="Arial"/>
              <w:sz w:val="20"/>
              <w:szCs w:val="20"/>
            </w:rPr>
            <w:alias w:val="Comments"/>
            <w:tag w:val="Comments"/>
            <w:id w:val="-1441446888"/>
            <w:placeholder>
              <w:docPart w:val="974200038270475EACE3FA520E744C1D"/>
            </w:placeholder>
            <w:showingPlcHdr/>
            <w:text w:multiLine="1"/>
          </w:sdtPr>
          <w:sdtEndPr/>
          <w:sdtContent>
            <w:tc>
              <w:tcPr>
                <w:tcW w:w="3248" w:type="dxa"/>
              </w:tcPr>
              <w:p w14:paraId="77059701" w14:textId="4941428D" w:rsidR="00B2344B" w:rsidRPr="00B2344B" w:rsidRDefault="00B2344B" w:rsidP="00B2344B">
                <w:pPr>
                  <w:rPr>
                    <w:rFonts w:cs="Arial"/>
                    <w:sz w:val="20"/>
                    <w:szCs w:val="20"/>
                  </w:rPr>
                </w:pPr>
                <w:r w:rsidRPr="00A60A7E">
                  <w:rPr>
                    <w:rStyle w:val="PlaceholderText"/>
                    <w:rFonts w:cs="Arial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B2344B" w14:paraId="78419117" w14:textId="77777777" w:rsidTr="00B2344B">
        <w:tc>
          <w:tcPr>
            <w:tcW w:w="4342" w:type="dxa"/>
            <w:vAlign w:val="center"/>
          </w:tcPr>
          <w:p w14:paraId="7258FDC1" w14:textId="2BFE58D6" w:rsidR="00B2344B" w:rsidRPr="00B2344B" w:rsidRDefault="00B2344B" w:rsidP="00B2344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2344B">
              <w:rPr>
                <w:rFonts w:cs="Arial"/>
                <w:b/>
                <w:bCs/>
                <w:sz w:val="20"/>
                <w:szCs w:val="20"/>
              </w:rPr>
              <w:t xml:space="preserve">School support plans (IEPs) </w:t>
            </w:r>
          </w:p>
        </w:tc>
        <w:tc>
          <w:tcPr>
            <w:tcW w:w="1701" w:type="dxa"/>
          </w:tcPr>
          <w:p w14:paraId="3E7AA562" w14:textId="0F6C1CC2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Yes: </w:t>
            </w:r>
            <w:sdt>
              <w:sdtPr>
                <w:rPr>
                  <w:rFonts w:cs="Arial"/>
                  <w:sz w:val="20"/>
                  <w:szCs w:val="20"/>
                </w:rPr>
                <w:alias w:val="Yes"/>
                <w:tag w:val="Yes"/>
                <w:id w:val="1052733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B2344B">
              <w:rPr>
                <w:rFonts w:cs="Arial"/>
                <w:sz w:val="20"/>
                <w:szCs w:val="20"/>
              </w:rPr>
              <w:t xml:space="preserve">  </w:t>
            </w:r>
          </w:p>
          <w:p w14:paraId="5B0BD8E9" w14:textId="2F1F403F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No: </w:t>
            </w:r>
            <w:sdt>
              <w:sdtPr>
                <w:rPr>
                  <w:rFonts w:cs="Arial"/>
                  <w:sz w:val="20"/>
                  <w:szCs w:val="20"/>
                </w:rPr>
                <w:alias w:val="No"/>
                <w:tag w:val="No"/>
                <w:id w:val="1150936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cs="Arial"/>
              <w:sz w:val="20"/>
              <w:szCs w:val="20"/>
            </w:rPr>
            <w:alias w:val="Comments"/>
            <w:tag w:val="Comments"/>
            <w:id w:val="728194835"/>
            <w:placeholder>
              <w:docPart w:val="20A4B4BF278649789E9A7F514F3D72BD"/>
            </w:placeholder>
            <w:showingPlcHdr/>
            <w:text w:multiLine="1"/>
          </w:sdtPr>
          <w:sdtEndPr/>
          <w:sdtContent>
            <w:tc>
              <w:tcPr>
                <w:tcW w:w="3248" w:type="dxa"/>
              </w:tcPr>
              <w:p w14:paraId="708D4FF6" w14:textId="5EA0FB58" w:rsidR="00B2344B" w:rsidRPr="00B2344B" w:rsidRDefault="00B2344B" w:rsidP="00B2344B">
                <w:pPr>
                  <w:rPr>
                    <w:rFonts w:cs="Arial"/>
                    <w:sz w:val="20"/>
                    <w:szCs w:val="20"/>
                  </w:rPr>
                </w:pPr>
                <w:r w:rsidRPr="00A60A7E">
                  <w:rPr>
                    <w:rStyle w:val="PlaceholderText"/>
                    <w:rFonts w:cs="Arial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B2344B" w14:paraId="5E348929" w14:textId="77777777" w:rsidTr="00B2344B">
        <w:tc>
          <w:tcPr>
            <w:tcW w:w="4342" w:type="dxa"/>
            <w:vAlign w:val="center"/>
          </w:tcPr>
          <w:p w14:paraId="6622BB48" w14:textId="57A2CBE7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b/>
                <w:bCs/>
                <w:sz w:val="20"/>
                <w:szCs w:val="20"/>
              </w:rPr>
              <w:t xml:space="preserve">Current Education Health and Care Plan </w:t>
            </w:r>
          </w:p>
        </w:tc>
        <w:tc>
          <w:tcPr>
            <w:tcW w:w="1701" w:type="dxa"/>
          </w:tcPr>
          <w:p w14:paraId="1E9AF48F" w14:textId="51C2A13B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Yes: </w:t>
            </w:r>
            <w:sdt>
              <w:sdtPr>
                <w:rPr>
                  <w:rFonts w:cs="Arial"/>
                  <w:sz w:val="20"/>
                  <w:szCs w:val="20"/>
                </w:rPr>
                <w:alias w:val="Yes"/>
                <w:tag w:val="Yes"/>
                <w:id w:val="-453483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B2344B">
              <w:rPr>
                <w:rFonts w:cs="Arial"/>
                <w:sz w:val="20"/>
                <w:szCs w:val="20"/>
              </w:rPr>
              <w:t xml:space="preserve">  </w:t>
            </w:r>
          </w:p>
          <w:p w14:paraId="5D77A414" w14:textId="11C0DF91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No: </w:t>
            </w:r>
            <w:sdt>
              <w:sdtPr>
                <w:rPr>
                  <w:rFonts w:cs="Arial"/>
                  <w:sz w:val="20"/>
                  <w:szCs w:val="20"/>
                </w:rPr>
                <w:alias w:val="No"/>
                <w:tag w:val="No"/>
                <w:id w:val="-521244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cs="Arial"/>
              <w:sz w:val="20"/>
              <w:szCs w:val="20"/>
            </w:rPr>
            <w:alias w:val="Comments"/>
            <w:tag w:val="Comments"/>
            <w:id w:val="709000282"/>
            <w:placeholder>
              <w:docPart w:val="8539E173C7344275BEF3EE9146FC2358"/>
            </w:placeholder>
            <w:showingPlcHdr/>
            <w:text w:multiLine="1"/>
          </w:sdtPr>
          <w:sdtEndPr/>
          <w:sdtContent>
            <w:tc>
              <w:tcPr>
                <w:tcW w:w="3248" w:type="dxa"/>
              </w:tcPr>
              <w:p w14:paraId="51DE74D2" w14:textId="6A772741" w:rsidR="00B2344B" w:rsidRPr="00B2344B" w:rsidRDefault="00B2344B" w:rsidP="00B2344B">
                <w:pPr>
                  <w:rPr>
                    <w:rFonts w:cs="Arial"/>
                    <w:sz w:val="20"/>
                    <w:szCs w:val="20"/>
                  </w:rPr>
                </w:pPr>
                <w:r w:rsidRPr="00A60A7E">
                  <w:rPr>
                    <w:rStyle w:val="PlaceholderText"/>
                    <w:rFonts w:cs="Arial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B2344B" w14:paraId="48875B67" w14:textId="77777777" w:rsidTr="00B2344B">
        <w:tc>
          <w:tcPr>
            <w:tcW w:w="4342" w:type="dxa"/>
            <w:vAlign w:val="center"/>
          </w:tcPr>
          <w:p w14:paraId="32314F42" w14:textId="756F5AE2" w:rsidR="00B2344B" w:rsidRPr="00B2344B" w:rsidRDefault="00B2344B" w:rsidP="00B2344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2344B">
              <w:rPr>
                <w:rFonts w:cs="Arial"/>
                <w:b/>
                <w:bCs/>
                <w:sz w:val="20"/>
                <w:szCs w:val="20"/>
              </w:rPr>
              <w:t xml:space="preserve">SENCO/Inclusion Manager/Mental Health Champion observations, recommendations and outcomes over 2 cycles of intervention                                           </w:t>
            </w:r>
          </w:p>
        </w:tc>
        <w:tc>
          <w:tcPr>
            <w:tcW w:w="1701" w:type="dxa"/>
          </w:tcPr>
          <w:p w14:paraId="21605809" w14:textId="52CD39D0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Yes: </w:t>
            </w:r>
            <w:sdt>
              <w:sdtPr>
                <w:rPr>
                  <w:rFonts w:cs="Arial"/>
                  <w:sz w:val="20"/>
                  <w:szCs w:val="20"/>
                </w:rPr>
                <w:alias w:val="Yes"/>
                <w:tag w:val="Yes"/>
                <w:id w:val="30621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B2344B">
              <w:rPr>
                <w:rFonts w:cs="Arial"/>
                <w:sz w:val="20"/>
                <w:szCs w:val="20"/>
              </w:rPr>
              <w:t xml:space="preserve">  </w:t>
            </w:r>
          </w:p>
          <w:p w14:paraId="28BA6222" w14:textId="349C39F3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No: </w:t>
            </w:r>
            <w:sdt>
              <w:sdtPr>
                <w:rPr>
                  <w:rFonts w:cs="Arial"/>
                  <w:sz w:val="20"/>
                  <w:szCs w:val="20"/>
                </w:rPr>
                <w:alias w:val="No"/>
                <w:tag w:val="No"/>
                <w:id w:val="-84769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cs="Arial"/>
              <w:sz w:val="20"/>
              <w:szCs w:val="20"/>
            </w:rPr>
            <w:alias w:val="Comments"/>
            <w:tag w:val="Comments"/>
            <w:id w:val="42564288"/>
            <w:placeholder>
              <w:docPart w:val="BE9DDD1A9B50416EA89B2450FA5719EE"/>
            </w:placeholder>
            <w:showingPlcHdr/>
            <w:text w:multiLine="1"/>
          </w:sdtPr>
          <w:sdtEndPr/>
          <w:sdtContent>
            <w:tc>
              <w:tcPr>
                <w:tcW w:w="3248" w:type="dxa"/>
              </w:tcPr>
              <w:p w14:paraId="11536CF3" w14:textId="0FB1484D" w:rsidR="00B2344B" w:rsidRPr="00B2344B" w:rsidRDefault="00B2344B" w:rsidP="00B2344B">
                <w:pPr>
                  <w:rPr>
                    <w:rFonts w:cs="Arial"/>
                    <w:sz w:val="20"/>
                    <w:szCs w:val="20"/>
                  </w:rPr>
                </w:pPr>
                <w:r w:rsidRPr="00A60A7E">
                  <w:rPr>
                    <w:rStyle w:val="PlaceholderText"/>
                    <w:rFonts w:cs="Arial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  <w:tr w:rsidR="00B2344B" w14:paraId="3FA1C820" w14:textId="77777777" w:rsidTr="00B2344B">
        <w:tc>
          <w:tcPr>
            <w:tcW w:w="4342" w:type="dxa"/>
            <w:vAlign w:val="center"/>
          </w:tcPr>
          <w:p w14:paraId="701F0158" w14:textId="4BFE96BF" w:rsidR="00B2344B" w:rsidRPr="00B2344B" w:rsidRDefault="00B2344B" w:rsidP="00B2344B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2344B">
              <w:rPr>
                <w:rFonts w:cs="Arial"/>
                <w:b/>
                <w:bCs/>
                <w:sz w:val="20"/>
                <w:szCs w:val="20"/>
              </w:rPr>
              <w:t xml:space="preserve">Reports / records of involvement of any involved professionals </w:t>
            </w:r>
          </w:p>
        </w:tc>
        <w:tc>
          <w:tcPr>
            <w:tcW w:w="1701" w:type="dxa"/>
          </w:tcPr>
          <w:p w14:paraId="46C1911C" w14:textId="3223AA7E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Yes: </w:t>
            </w:r>
            <w:sdt>
              <w:sdtPr>
                <w:rPr>
                  <w:rFonts w:cs="Arial"/>
                  <w:sz w:val="20"/>
                  <w:szCs w:val="20"/>
                </w:rPr>
                <w:alias w:val="Yes"/>
                <w:tag w:val="Yes"/>
                <w:id w:val="-1369288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B2344B">
              <w:rPr>
                <w:rFonts w:cs="Arial"/>
                <w:sz w:val="20"/>
                <w:szCs w:val="20"/>
              </w:rPr>
              <w:t xml:space="preserve">  </w:t>
            </w:r>
          </w:p>
          <w:p w14:paraId="708378DD" w14:textId="3A18E335" w:rsidR="00B2344B" w:rsidRPr="00B2344B" w:rsidRDefault="00B2344B" w:rsidP="00B2344B">
            <w:pPr>
              <w:rPr>
                <w:rFonts w:cs="Arial"/>
                <w:sz w:val="20"/>
                <w:szCs w:val="20"/>
              </w:rPr>
            </w:pPr>
            <w:r w:rsidRPr="00B2344B">
              <w:rPr>
                <w:rFonts w:cs="Arial"/>
                <w:sz w:val="20"/>
                <w:szCs w:val="20"/>
              </w:rPr>
              <w:t xml:space="preserve">No: </w:t>
            </w:r>
            <w:sdt>
              <w:sdtPr>
                <w:rPr>
                  <w:rFonts w:cs="Arial"/>
                  <w:sz w:val="20"/>
                  <w:szCs w:val="20"/>
                </w:rPr>
                <w:alias w:val="No"/>
                <w:tag w:val="No"/>
                <w:id w:val="-63849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cs="Arial"/>
              <w:sz w:val="20"/>
              <w:szCs w:val="20"/>
            </w:rPr>
            <w:alias w:val="Comments"/>
            <w:tag w:val="Comments"/>
            <w:id w:val="2114553826"/>
            <w:placeholder>
              <w:docPart w:val="022E42DA6B004487A2D3E9E8060E70F4"/>
            </w:placeholder>
            <w:showingPlcHdr/>
            <w:text w:multiLine="1"/>
          </w:sdtPr>
          <w:sdtEndPr/>
          <w:sdtContent>
            <w:tc>
              <w:tcPr>
                <w:tcW w:w="3248" w:type="dxa"/>
              </w:tcPr>
              <w:p w14:paraId="7EC0A5B3" w14:textId="1C58DDE5" w:rsidR="00B2344B" w:rsidRPr="00B2344B" w:rsidRDefault="00B2344B" w:rsidP="00B2344B">
                <w:pPr>
                  <w:rPr>
                    <w:rFonts w:cs="Arial"/>
                    <w:sz w:val="20"/>
                    <w:szCs w:val="20"/>
                  </w:rPr>
                </w:pPr>
                <w:r w:rsidRPr="00A60A7E">
                  <w:rPr>
                    <w:rStyle w:val="PlaceholderText"/>
                    <w:rFonts w:cs="Arial"/>
                    <w:color w:val="auto"/>
                    <w:sz w:val="20"/>
                    <w:szCs w:val="20"/>
                    <w:highlight w:val="lightGray"/>
                  </w:rPr>
                  <w:t>Click or tap here to enter text.</w:t>
                </w:r>
              </w:p>
            </w:tc>
          </w:sdtContent>
        </w:sdt>
      </w:tr>
    </w:tbl>
    <w:p w14:paraId="745D2DDF" w14:textId="77777777" w:rsidR="00B0076C" w:rsidRDefault="00B0076C" w:rsidP="00A51968"/>
    <w:p w14:paraId="14996168" w14:textId="77777777" w:rsidR="0026696D" w:rsidRDefault="0026696D" w:rsidP="00A51968"/>
    <w:p w14:paraId="6F1AE533" w14:textId="77777777" w:rsidR="0026696D" w:rsidRDefault="0026696D" w:rsidP="00A51968"/>
    <w:p w14:paraId="75D7BA01" w14:textId="77777777" w:rsidR="0026696D" w:rsidRDefault="0026696D" w:rsidP="00A51968">
      <w:pPr>
        <w:sectPr w:rsidR="0026696D" w:rsidSect="004A4C78">
          <w:pgSz w:w="11901" w:h="16840"/>
          <w:pgMar w:top="1418" w:right="1418" w:bottom="1418" w:left="1418" w:header="709" w:footer="709" w:gutter="0"/>
          <w:cols w:space="708"/>
          <w:docGrid w:linePitch="326"/>
        </w:sectPr>
      </w:pPr>
    </w:p>
    <w:p w14:paraId="461EFDD9" w14:textId="3F027519" w:rsidR="00B0076C" w:rsidRDefault="00B0076C" w:rsidP="00EF3BFC">
      <w:pPr>
        <w:pStyle w:val="Heading3"/>
      </w:pPr>
      <w:r w:rsidRPr="006219B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FBEDC80" wp14:editId="0BD47C66">
                <wp:simplePos x="0" y="0"/>
                <wp:positionH relativeFrom="column">
                  <wp:posOffset>4445</wp:posOffset>
                </wp:positionH>
                <wp:positionV relativeFrom="paragraph">
                  <wp:posOffset>61595</wp:posOffset>
                </wp:positionV>
                <wp:extent cx="5752465" cy="647700"/>
                <wp:effectExtent l="0" t="0" r="19685" b="19050"/>
                <wp:wrapSquare wrapText="bothSides"/>
                <wp:docPr id="7948099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2465" cy="6477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1E39D" w14:textId="794A049A" w:rsidR="00B0076C" w:rsidRDefault="00B0076C" w:rsidP="00EF3BFC">
                            <w:pPr>
                              <w:pStyle w:val="Heading2"/>
                            </w:pPr>
                            <w:r>
                              <w:t>Section 5: Permissions</w:t>
                            </w:r>
                          </w:p>
                          <w:p w14:paraId="2E5F29BE" w14:textId="168C2B08" w:rsidR="00EF3BFC" w:rsidRPr="00EF3BFC" w:rsidRDefault="00EF3BFC" w:rsidP="00EF3BF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F3BFC">
                              <w:rPr>
                                <w:b/>
                                <w:bCs/>
                              </w:rPr>
                              <w:t>Please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complete sections A, B and C as appropriate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EDC80" id="_x0000_s1034" type="#_x0000_t202" style="position:absolute;margin-left:.35pt;margin-top:4.85pt;width:452.95pt;height:51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" fillcolor="#e7e6e6 [3214]">
                <v:textbox>
                  <w:txbxContent>
                    <w:p w14:paraId="65E1E39D" w14:textId="794A049A" w:rsidR="00B0076C" w:rsidRDefault="00B0076C" w:rsidP="00EF3BFC">
                      <w:pPr>
                        <w:pStyle w:val="Heading2"/>
                      </w:pPr>
                      <w:r>
                        <w:t xml:space="preserve">Section </w:t>
                      </w:r>
                      <w:r>
                        <w:t>5</w:t>
                      </w:r>
                      <w:r>
                        <w:t xml:space="preserve">: </w:t>
                      </w:r>
                      <w:r>
                        <w:t>Permissions</w:t>
                      </w:r>
                    </w:p>
                    <w:p w14:paraId="2E5F29BE" w14:textId="168C2B08" w:rsidR="00EF3BFC" w:rsidRPr="00EF3BFC" w:rsidRDefault="00EF3BFC" w:rsidP="00EF3BFC">
                      <w:pPr>
                        <w:rPr>
                          <w:b/>
                          <w:bCs/>
                        </w:rPr>
                      </w:pPr>
                      <w:r w:rsidRPr="00EF3BFC">
                        <w:rPr>
                          <w:b/>
                          <w:bCs/>
                        </w:rPr>
                        <w:t>Please</w:t>
                      </w:r>
                      <w:r>
                        <w:rPr>
                          <w:b/>
                          <w:bCs/>
                        </w:rPr>
                        <w:t xml:space="preserve"> complete sections A, B and C as appropriate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2344B">
        <w:t>Section A</w:t>
      </w:r>
    </w:p>
    <w:p w14:paraId="12A91BD9" w14:textId="578C83E4" w:rsidR="00EF3BFC" w:rsidRPr="0062496C" w:rsidRDefault="00EF3BFC" w:rsidP="00EF3BFC">
      <w:pPr>
        <w:tabs>
          <w:tab w:val="left" w:pos="180"/>
        </w:tabs>
        <w:rPr>
          <w:rFonts w:cs="Arial"/>
          <w:b/>
        </w:rPr>
      </w:pPr>
      <w:r w:rsidRPr="0062496C">
        <w:rPr>
          <w:rFonts w:cs="Arial"/>
          <w:b/>
        </w:rPr>
        <w:t xml:space="preserve">For completion by professional e.g. SENCO, mental health champion, MENTOR of the child, GP, paediatrician, social worker, family support worker, education inclusion officer </w:t>
      </w:r>
      <w:proofErr w:type="gramStart"/>
      <w:r w:rsidRPr="0062496C">
        <w:rPr>
          <w:rFonts w:cs="Arial"/>
          <w:b/>
        </w:rPr>
        <w:t>etc</w:t>
      </w:r>
      <w:r w:rsidR="00552F2D" w:rsidRPr="0062496C">
        <w:rPr>
          <w:rFonts w:cs="Arial"/>
          <w:b/>
        </w:rPr>
        <w:t>.</w:t>
      </w:r>
      <w:proofErr w:type="gramEnd"/>
    </w:p>
    <w:p w14:paraId="4C431666" w14:textId="1BBEC12A" w:rsidR="00EF3BFC" w:rsidRPr="00552F2D" w:rsidRDefault="00EF3BFC" w:rsidP="00EF3BFC">
      <w:r w:rsidRPr="0062496C">
        <w:t xml:space="preserve">I have discussed this request with the parents or carers of  </w:t>
      </w:r>
      <w:r w:rsidRPr="0062496C">
        <w:br/>
      </w:r>
      <w:sdt>
        <w:sdtPr>
          <w:alias w:val="child"/>
          <w:tag w:val="child"/>
          <w:id w:val="587432382"/>
          <w:lock w:val="sdtLocked"/>
          <w:placeholder>
            <w:docPart w:val="DefaultPlaceholder_-1854013440"/>
          </w:placeholder>
          <w:showingPlcHdr/>
          <w:text/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  <w:r>
        <w:t xml:space="preserve"> </w:t>
      </w:r>
      <w:r w:rsidR="00552F2D" w:rsidRPr="0062496C">
        <w:t>and can confirm they have read a full copy of this paperwork.</w:t>
      </w:r>
      <w:r w:rsidR="0062496C">
        <w:tab/>
      </w:r>
      <w:r w:rsidR="0062496C">
        <w:rPr>
          <w:b/>
          <w:bCs/>
        </w:rPr>
        <w:t xml:space="preserve">Yes: </w:t>
      </w:r>
      <w:sdt>
        <w:sdtPr>
          <w:alias w:val="Discussed paperwork"/>
          <w:tag w:val="Discussed paperwork"/>
          <w:id w:val="193024026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96C">
            <w:rPr>
              <w:rFonts w:ascii="MS Gothic" w:eastAsia="MS Gothic" w:hAnsi="MS Gothic" w:hint="eastAsia"/>
            </w:rPr>
            <w:t>☐</w:t>
          </w:r>
        </w:sdtContent>
      </w:sdt>
    </w:p>
    <w:p w14:paraId="53DF744B" w14:textId="1879DF52" w:rsidR="00EF3BFC" w:rsidRDefault="00EF3BFC" w:rsidP="00EF3BFC">
      <w:r w:rsidRPr="0062496C">
        <w:t xml:space="preserve">They are fully aware that information will </w:t>
      </w:r>
      <w:proofErr w:type="gramStart"/>
      <w:r w:rsidRPr="0062496C">
        <w:t>be shared</w:t>
      </w:r>
      <w:proofErr w:type="gramEnd"/>
      <w:r w:rsidRPr="0062496C">
        <w:t xml:space="preserve"> between </w:t>
      </w:r>
      <w:proofErr w:type="spellStart"/>
      <w:r w:rsidRPr="0062496C">
        <w:t>RDaSH</w:t>
      </w:r>
      <w:proofErr w:type="spellEnd"/>
      <w:r w:rsidRPr="0062496C">
        <w:t xml:space="preserve"> children’s Neurodevelopmental Pathway. The parent/carers understand that an electronic file will </w:t>
      </w:r>
      <w:proofErr w:type="gramStart"/>
      <w:r w:rsidRPr="0062496C">
        <w:t>be opened</w:t>
      </w:r>
      <w:proofErr w:type="gramEnd"/>
      <w:r w:rsidRPr="0062496C">
        <w:t xml:space="preserve"> by </w:t>
      </w:r>
      <w:proofErr w:type="spellStart"/>
      <w:r w:rsidRPr="0062496C">
        <w:t>RDaSH</w:t>
      </w:r>
      <w:proofErr w:type="spellEnd"/>
      <w:r w:rsidRPr="0062496C">
        <w:t xml:space="preserve"> children’s Neurodevelopmental Pathway will be securely stored on the patient record.</w:t>
      </w:r>
      <w:r w:rsidR="0062496C">
        <w:tab/>
      </w:r>
      <w:r w:rsidR="0062496C">
        <w:rPr>
          <w:b/>
          <w:bCs/>
        </w:rPr>
        <w:t>Yes:</w:t>
      </w:r>
      <w:r w:rsidR="00552F2D">
        <w:t xml:space="preserve"> </w:t>
      </w:r>
      <w:sdt>
        <w:sdtPr>
          <w:alias w:val="Parents aware"/>
          <w:tag w:val="Parents aware"/>
          <w:id w:val="-1284865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CC98E54" w14:textId="77777777" w:rsidR="0062496C" w:rsidRDefault="0062496C" w:rsidP="00EF3BFC"/>
    <w:p w14:paraId="35FFEC5C" w14:textId="77777777" w:rsidR="0062496C" w:rsidRDefault="0062496C" w:rsidP="00EF3BFC"/>
    <w:p w14:paraId="0CCBA563" w14:textId="77777777" w:rsidR="00552F2D" w:rsidRDefault="00552F2D" w:rsidP="00EF3BFC"/>
    <w:p w14:paraId="0CBF34FB" w14:textId="77777777" w:rsidR="00552F2D" w:rsidRDefault="00552F2D" w:rsidP="00EF3BFC"/>
    <w:p w14:paraId="6D6EF671" w14:textId="5F1E9BCB" w:rsidR="00552F2D" w:rsidRPr="00EF3BFC" w:rsidRDefault="00552F2D" w:rsidP="00EF3BFC">
      <w:r w:rsidRPr="0062496C">
        <w:rPr>
          <w:b/>
          <w:bCs/>
        </w:rPr>
        <w:t>Signature:</w:t>
      </w:r>
      <w:r>
        <w:t xml:space="preserve"> ___________________________</w:t>
      </w:r>
      <w:r>
        <w:tab/>
      </w:r>
      <w:r w:rsidRPr="0062496C">
        <w:rPr>
          <w:b/>
          <w:bCs/>
        </w:rPr>
        <w:t>Date:</w:t>
      </w:r>
      <w:r>
        <w:t xml:space="preserve"> </w:t>
      </w:r>
      <w:sdt>
        <w:sdtPr>
          <w:rPr>
            <w:b/>
            <w:bCs/>
          </w:rPr>
          <w:id w:val="-224372609"/>
          <w:placeholder>
            <w:docPart w:val="DefaultPlaceholder_-1854013437"/>
          </w:placeholder>
          <w:showingPlcHdr/>
          <w:date w:fullDate="2025-04-02T00:00:00Z"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9A009C" w:rsidRPr="009A009C">
            <w:rPr>
              <w:rStyle w:val="PlaceholderText"/>
              <w:color w:val="auto"/>
              <w:highlight w:val="lightGray"/>
            </w:rPr>
            <w:t>Click or tap to enter a date.</w:t>
          </w:r>
        </w:sdtContent>
      </w:sdt>
    </w:p>
    <w:p w14:paraId="5328023A" w14:textId="77777777" w:rsidR="00EF3BFC" w:rsidRDefault="00EF3BFC" w:rsidP="00A51968"/>
    <w:p w14:paraId="79AF8A4B" w14:textId="77777777" w:rsidR="00EF3BFC" w:rsidRDefault="00EF3BFC" w:rsidP="00A51968"/>
    <w:p w14:paraId="7475B11D" w14:textId="77777777" w:rsidR="00552F2D" w:rsidRDefault="00552F2D" w:rsidP="00A51968">
      <w:pPr>
        <w:sectPr w:rsidR="00552F2D" w:rsidSect="004A4C78">
          <w:pgSz w:w="11901" w:h="16840"/>
          <w:pgMar w:top="1418" w:right="1418" w:bottom="1418" w:left="1418" w:header="709" w:footer="709" w:gutter="0"/>
          <w:cols w:space="708"/>
          <w:docGrid w:linePitch="326"/>
        </w:sectPr>
      </w:pPr>
    </w:p>
    <w:p w14:paraId="6309F854" w14:textId="17DBC880" w:rsidR="00D559B1" w:rsidRDefault="00BA66A7" w:rsidP="00552F2D">
      <w:pPr>
        <w:pStyle w:val="Heading3"/>
      </w:pPr>
      <w:r>
        <w:lastRenderedPageBreak/>
        <w:t>Section B</w:t>
      </w:r>
    </w:p>
    <w:p w14:paraId="4002DC37" w14:textId="64D4EFB5" w:rsidR="00552F2D" w:rsidRPr="0062496C" w:rsidRDefault="00552F2D" w:rsidP="00A51968">
      <w:pPr>
        <w:rPr>
          <w:b/>
        </w:rPr>
      </w:pPr>
      <w:r w:rsidRPr="0062496C">
        <w:rPr>
          <w:rFonts w:cs="Arial"/>
          <w:b/>
        </w:rPr>
        <w:t>For completion by parent</w:t>
      </w:r>
      <w:r w:rsidR="0062496C" w:rsidRPr="0062496C">
        <w:rPr>
          <w:rFonts w:cs="Arial"/>
          <w:b/>
        </w:rPr>
        <w:t xml:space="preserve"> or </w:t>
      </w:r>
      <w:r w:rsidRPr="0062496C">
        <w:rPr>
          <w:rFonts w:cs="Arial"/>
          <w:b/>
        </w:rPr>
        <w:t xml:space="preserve">carer of the child or anyone with PR or legal </w:t>
      </w:r>
      <w:r w:rsidRPr="0062496C">
        <w:rPr>
          <w:rFonts w:cs="Arial"/>
          <w:b/>
          <w:color w:val="000000"/>
        </w:rPr>
        <w:t>guardianship to consent.</w:t>
      </w:r>
    </w:p>
    <w:p w14:paraId="12F662FA" w14:textId="2F3209E7" w:rsidR="00552F2D" w:rsidRDefault="00552F2D" w:rsidP="00A51968">
      <w:pPr>
        <w:rPr>
          <w:rFonts w:cs="Arial"/>
        </w:rPr>
      </w:pPr>
      <w:r w:rsidRPr="0062496C">
        <w:t>I</w:t>
      </w:r>
      <w:r w:rsidR="0062496C" w:rsidRPr="0062496C">
        <w:t xml:space="preserve"> (</w:t>
      </w:r>
      <w:r w:rsidR="0062496C">
        <w:t xml:space="preserve">or </w:t>
      </w:r>
      <w:r w:rsidR="0062496C" w:rsidRPr="0062496C">
        <w:t>We)</w:t>
      </w:r>
      <w:r w:rsidR="0062496C">
        <w:t xml:space="preserve"> agree that</w:t>
      </w:r>
      <w:r>
        <w:rPr>
          <w:b/>
          <w:bCs/>
        </w:rPr>
        <w:t xml:space="preserve"> </w:t>
      </w:r>
      <w:sdt>
        <w:sdtPr>
          <w:rPr>
            <w:b/>
            <w:bCs/>
          </w:rPr>
          <w:alias w:val="Person requesting consultation"/>
          <w:tag w:val="Person requesting consultation"/>
          <w:id w:val="209852607"/>
          <w:lock w:val="sdtLocked"/>
          <w:placeholder>
            <w:docPart w:val="DefaultPlaceholder_-1854013440"/>
          </w:placeholder>
          <w:showingPlcHdr/>
          <w:text/>
        </w:sdtPr>
        <w:sdtEndPr/>
        <w:sdtContent>
          <w:r w:rsidR="009A009C" w:rsidRPr="009A009C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  <w:r>
        <w:rPr>
          <w:b/>
          <w:bCs/>
        </w:rPr>
        <w:t xml:space="preserve"> </w:t>
      </w:r>
      <w:r w:rsidRPr="0062496C">
        <w:t>(</w:t>
      </w:r>
      <w:r w:rsidRPr="0062496C">
        <w:rPr>
          <w:rFonts w:cs="Arial"/>
        </w:rPr>
        <w:t>insert name of person requesting consultation</w:t>
      </w:r>
      <w:r w:rsidRPr="0062496C">
        <w:t>) can discuss</w:t>
      </w:r>
      <w:r>
        <w:rPr>
          <w:b/>
          <w:bCs/>
        </w:rPr>
        <w:t xml:space="preserve"> </w:t>
      </w:r>
      <w:sdt>
        <w:sdtPr>
          <w:rPr>
            <w:b/>
            <w:bCs/>
          </w:rPr>
          <w:alias w:val="Section B child's name"/>
          <w:tag w:val="Section B child's name"/>
          <w:id w:val="799185250"/>
          <w:lock w:val="sdtLocked"/>
          <w:placeholder>
            <w:docPart w:val="DefaultPlaceholder_-1854013440"/>
          </w:placeholder>
          <w:showingPlcHdr/>
          <w:text/>
        </w:sdtPr>
        <w:sdtEndPr/>
        <w:sdtContent>
          <w:r w:rsidRPr="00A60A7E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  <w:r>
        <w:rPr>
          <w:b/>
          <w:bCs/>
        </w:rPr>
        <w:t xml:space="preserve"> </w:t>
      </w:r>
      <w:r w:rsidRPr="0062496C">
        <w:rPr>
          <w:rFonts w:cs="Arial"/>
        </w:rPr>
        <w:t>(insert name of child/young person)</w:t>
      </w:r>
      <w:r w:rsidR="00A60A7E" w:rsidRPr="0062496C">
        <w:rPr>
          <w:rFonts w:cs="Arial"/>
        </w:rPr>
        <w:t xml:space="preserve"> with staff from the </w:t>
      </w:r>
      <w:proofErr w:type="spellStart"/>
      <w:r w:rsidR="00A60A7E" w:rsidRPr="0062496C">
        <w:rPr>
          <w:rFonts w:cs="Arial"/>
        </w:rPr>
        <w:t>RDaSH</w:t>
      </w:r>
      <w:proofErr w:type="spellEnd"/>
      <w:r w:rsidR="00A60A7E" w:rsidRPr="0062496C">
        <w:rPr>
          <w:rFonts w:cs="Arial"/>
        </w:rPr>
        <w:t xml:space="preserve"> children’s Neurodevelopmental Pathway and local authority education and specialist services.</w:t>
      </w:r>
    </w:p>
    <w:p w14:paraId="54C9C1F8" w14:textId="0F2683E4" w:rsidR="0062496C" w:rsidRPr="00FD3E44" w:rsidRDefault="0062496C" w:rsidP="0062496C">
      <w:pPr>
        <w:tabs>
          <w:tab w:val="left" w:pos="180"/>
        </w:tabs>
        <w:rPr>
          <w:rFonts w:cs="Arial"/>
        </w:rPr>
      </w:pPr>
      <w:r w:rsidRPr="0062496C">
        <w:t>I (</w:t>
      </w:r>
      <w:r>
        <w:t xml:space="preserve">or </w:t>
      </w:r>
      <w:r w:rsidRPr="0062496C">
        <w:t>We)</w:t>
      </w:r>
      <w:r>
        <w:t xml:space="preserve"> </w:t>
      </w:r>
      <w:r w:rsidRPr="00FD3E44">
        <w:rPr>
          <w:rFonts w:cs="Arial"/>
        </w:rPr>
        <w:t xml:space="preserve">agree with the request for a referral to the neurodevelopmental pathway within </w:t>
      </w:r>
      <w:proofErr w:type="spellStart"/>
      <w:r w:rsidRPr="00FD3E44">
        <w:rPr>
          <w:rFonts w:cs="Arial"/>
        </w:rPr>
        <w:t>RDaSH</w:t>
      </w:r>
      <w:proofErr w:type="spellEnd"/>
      <w:r w:rsidRPr="00FD3E44">
        <w:rPr>
          <w:rFonts w:cs="Arial"/>
        </w:rPr>
        <w:t xml:space="preserve"> children’s Neurodevelopmental Pathway for an ASD / ADHD (or both) assessment.</w:t>
      </w:r>
    </w:p>
    <w:p w14:paraId="5B2322F4" w14:textId="65F1FA91" w:rsidR="0062496C" w:rsidRPr="00FD3E44" w:rsidRDefault="0062496C" w:rsidP="0062496C">
      <w:pPr>
        <w:tabs>
          <w:tab w:val="left" w:pos="180"/>
        </w:tabs>
        <w:rPr>
          <w:rFonts w:cs="Arial"/>
        </w:rPr>
      </w:pPr>
      <w:r w:rsidRPr="0062496C">
        <w:t>I (</w:t>
      </w:r>
      <w:r>
        <w:t xml:space="preserve">or </w:t>
      </w:r>
      <w:r w:rsidRPr="0062496C">
        <w:t>We)</w:t>
      </w:r>
      <w:r>
        <w:t xml:space="preserve"> </w:t>
      </w:r>
      <w:r w:rsidRPr="00FD3E44">
        <w:rPr>
          <w:rFonts w:cs="Arial"/>
        </w:rPr>
        <w:t xml:space="preserve">understand that an electronic file will </w:t>
      </w:r>
      <w:proofErr w:type="gramStart"/>
      <w:r w:rsidRPr="00FD3E44">
        <w:rPr>
          <w:rFonts w:cs="Arial"/>
        </w:rPr>
        <w:t>be opened</w:t>
      </w:r>
      <w:proofErr w:type="gramEnd"/>
      <w:r w:rsidRPr="00FD3E44">
        <w:rPr>
          <w:rFonts w:cs="Arial"/>
        </w:rPr>
        <w:t xml:space="preserve"> and securely stored by both </w:t>
      </w:r>
      <w:proofErr w:type="spellStart"/>
      <w:r w:rsidRPr="00FD3E44">
        <w:rPr>
          <w:rFonts w:cs="Arial"/>
        </w:rPr>
        <w:t>RDaSH</w:t>
      </w:r>
      <w:proofErr w:type="spellEnd"/>
      <w:r w:rsidRPr="00FD3E44">
        <w:rPr>
          <w:rFonts w:cs="Arial"/>
        </w:rPr>
        <w:t xml:space="preserve"> Children’s Neurodevelopmental Pathway in keeping with statutory guidance.  Details will </w:t>
      </w:r>
      <w:proofErr w:type="gramStart"/>
      <w:r w:rsidRPr="00FD3E44">
        <w:rPr>
          <w:rFonts w:cs="Arial"/>
        </w:rPr>
        <w:t>be recorded</w:t>
      </w:r>
      <w:proofErr w:type="gramEnd"/>
      <w:r w:rsidRPr="00FD3E44">
        <w:rPr>
          <w:rFonts w:cs="Arial"/>
        </w:rPr>
        <w:t xml:space="preserve"> on both organisations electronic systems.</w:t>
      </w:r>
    </w:p>
    <w:p w14:paraId="41A10DBE" w14:textId="5DAB2BA9" w:rsidR="0062496C" w:rsidRPr="00FD3E44" w:rsidRDefault="0062496C" w:rsidP="0062496C">
      <w:pPr>
        <w:rPr>
          <w:rFonts w:cs="Arial"/>
        </w:rPr>
      </w:pPr>
      <w:r w:rsidRPr="0062496C">
        <w:t>I (</w:t>
      </w:r>
      <w:r>
        <w:t xml:space="preserve">or </w:t>
      </w:r>
      <w:r w:rsidRPr="0062496C">
        <w:t>We)</w:t>
      </w:r>
      <w:r>
        <w:t xml:space="preserve"> </w:t>
      </w:r>
      <w:r w:rsidRPr="00FD3E44">
        <w:rPr>
          <w:rFonts w:cs="Arial"/>
        </w:rPr>
        <w:t xml:space="preserve">understand that this may lead to agreed work in partnership with myself and other carers, direct referral to other teams, discussions with school staff and other professionals </w:t>
      </w:r>
      <w:proofErr w:type="gramStart"/>
      <w:r w:rsidRPr="00FD3E44">
        <w:rPr>
          <w:rFonts w:cs="Arial"/>
        </w:rPr>
        <w:t>seeking</w:t>
      </w:r>
      <w:proofErr w:type="gramEnd"/>
      <w:r w:rsidRPr="00FD3E44">
        <w:rPr>
          <w:rFonts w:cs="Arial"/>
        </w:rPr>
        <w:t xml:space="preserve"> to support my child, meetings, work with my child and the sharing of information with other relevant agencies.</w:t>
      </w:r>
    </w:p>
    <w:p w14:paraId="5A9911C8" w14:textId="77777777" w:rsidR="0062496C" w:rsidRPr="00FD3E44" w:rsidRDefault="0062496C" w:rsidP="0062496C">
      <w:pPr>
        <w:rPr>
          <w:rFonts w:cs="Arial"/>
          <w:b/>
          <w:bCs/>
        </w:rPr>
      </w:pPr>
      <w:r w:rsidRPr="00FD3E44">
        <w:rPr>
          <w:rFonts w:cs="Arial"/>
          <w:b/>
          <w:bCs/>
        </w:rPr>
        <w:t xml:space="preserve">I can confirm I have read a full copy of this paperwork and agree to the request </w:t>
      </w:r>
      <w:proofErr w:type="gramStart"/>
      <w:r w:rsidRPr="00FD3E44">
        <w:rPr>
          <w:rFonts w:cs="Arial"/>
          <w:b/>
          <w:bCs/>
        </w:rPr>
        <w:t>being made</w:t>
      </w:r>
      <w:proofErr w:type="gramEnd"/>
      <w:r w:rsidRPr="00FD3E44">
        <w:rPr>
          <w:rFonts w:cs="Arial"/>
          <w:b/>
          <w:bCs/>
        </w:rPr>
        <w:t>.</w:t>
      </w:r>
    </w:p>
    <w:p w14:paraId="510B7D27" w14:textId="77777777" w:rsidR="0062496C" w:rsidRDefault="0062496C" w:rsidP="0062496C"/>
    <w:p w14:paraId="3DC7A81A" w14:textId="77777777" w:rsidR="00A75D0C" w:rsidRDefault="00A75D0C" w:rsidP="0062496C"/>
    <w:p w14:paraId="2E26C39F" w14:textId="77777777" w:rsidR="00A75D0C" w:rsidRDefault="00A75D0C" w:rsidP="0062496C"/>
    <w:p w14:paraId="1A74AC2A" w14:textId="77777777" w:rsidR="0062496C" w:rsidRDefault="0062496C" w:rsidP="0062496C"/>
    <w:p w14:paraId="3F1C68DC" w14:textId="31C237C7" w:rsidR="0062496C" w:rsidRDefault="0062496C" w:rsidP="0062496C">
      <w:r w:rsidRPr="0062496C">
        <w:rPr>
          <w:b/>
          <w:bCs/>
        </w:rPr>
        <w:t>Signature:</w:t>
      </w:r>
      <w:r>
        <w:t xml:space="preserve"> ___________________________</w:t>
      </w:r>
      <w:r>
        <w:tab/>
      </w:r>
      <w:r w:rsidRPr="0062496C">
        <w:rPr>
          <w:b/>
          <w:bCs/>
        </w:rPr>
        <w:t>Date:</w:t>
      </w:r>
      <w:r>
        <w:t xml:space="preserve"> </w:t>
      </w:r>
      <w:sdt>
        <w:sdtPr>
          <w:rPr>
            <w:b/>
            <w:bCs/>
          </w:rPr>
          <w:alias w:val="Section B date"/>
          <w:tag w:val="Section B date"/>
          <w:id w:val="-142285000"/>
          <w:lock w:val="sdtLocked"/>
          <w:placeholder>
            <w:docPart w:val="DefaultPlaceholder_-1854013437"/>
          </w:placeholder>
          <w:showingPlcHdr/>
          <w:date w:fullDate="2025-04-08T00:00:00Z"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9A009C" w:rsidRPr="009A009C">
            <w:rPr>
              <w:rStyle w:val="PlaceholderText"/>
              <w:color w:val="auto"/>
              <w:highlight w:val="lightGray"/>
            </w:rPr>
            <w:t>Click or tap to enter a date.</w:t>
          </w:r>
        </w:sdtContent>
      </w:sdt>
    </w:p>
    <w:p w14:paraId="4141958E" w14:textId="5C0E2E38" w:rsidR="0062496C" w:rsidRDefault="0062496C" w:rsidP="0062496C">
      <w:pPr>
        <w:rPr>
          <w:b/>
          <w:bCs/>
        </w:rPr>
      </w:pPr>
      <w:r w:rsidRPr="0062496C">
        <w:rPr>
          <w:b/>
          <w:bCs/>
        </w:rPr>
        <w:t>Name:</w:t>
      </w:r>
      <w:r>
        <w:t xml:space="preserve"> </w:t>
      </w:r>
      <w:sdt>
        <w:sdtPr>
          <w:alias w:val="Section B Name"/>
          <w:tag w:val="Section B Name"/>
          <w:id w:val="2021662393"/>
          <w:lock w:val="sdtLocked"/>
          <w:placeholder>
            <w:docPart w:val="DefaultPlaceholder_-1854013440"/>
          </w:placeholder>
          <w:showingPlcHdr/>
          <w:text w:multiLine="1"/>
        </w:sdtPr>
        <w:sdtEndPr/>
        <w:sdtContent>
          <w:r w:rsidRPr="00A75D0C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  <w:r w:rsidRPr="0062496C">
        <w:rPr>
          <w:b/>
          <w:bCs/>
        </w:rPr>
        <w:t xml:space="preserve"> </w:t>
      </w:r>
    </w:p>
    <w:p w14:paraId="2113DBEF" w14:textId="5D626F84" w:rsidR="00A75D0C" w:rsidRPr="00A75D0C" w:rsidRDefault="00A75D0C" w:rsidP="0062496C">
      <w:r w:rsidRPr="00A75D0C">
        <w:rPr>
          <w:b/>
          <w:bCs/>
        </w:rPr>
        <w:t>Relationship to child:</w:t>
      </w:r>
      <w:r>
        <w:t xml:space="preserve"> </w:t>
      </w:r>
      <w:sdt>
        <w:sdtPr>
          <w:alias w:val="Section B Relationship to child"/>
          <w:tag w:val="Section B Relationship to child"/>
          <w:id w:val="1099289045"/>
          <w:lock w:val="sdtLocked"/>
          <w:placeholder>
            <w:docPart w:val="DefaultPlaceholder_-1854013440"/>
          </w:placeholder>
          <w:showingPlcHdr/>
          <w:text w:multiLine="1"/>
        </w:sdtPr>
        <w:sdtEndPr/>
        <w:sdtContent>
          <w:r w:rsidRPr="00A75D0C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</w:p>
    <w:p w14:paraId="720ECA66" w14:textId="77777777" w:rsidR="0062496C" w:rsidRDefault="0062496C" w:rsidP="00A51968"/>
    <w:p w14:paraId="2D0784DB" w14:textId="202B861A" w:rsidR="00A75D0C" w:rsidRDefault="00A75D0C" w:rsidP="00A75D0C">
      <w:pPr>
        <w:tabs>
          <w:tab w:val="left" w:pos="180"/>
        </w:tabs>
        <w:rPr>
          <w:rFonts w:cs="Arial"/>
        </w:rPr>
      </w:pPr>
      <w:r w:rsidRPr="00FD3E44">
        <w:rPr>
          <w:rFonts w:cs="Arial"/>
        </w:rPr>
        <w:t xml:space="preserve">If you would like further details about how your data is </w:t>
      </w:r>
      <w:proofErr w:type="gramStart"/>
      <w:r w:rsidRPr="00FD3E44">
        <w:rPr>
          <w:rFonts w:cs="Arial"/>
        </w:rPr>
        <w:t>stored</w:t>
      </w:r>
      <w:proofErr w:type="gramEnd"/>
      <w:r w:rsidRPr="00FD3E44">
        <w:rPr>
          <w:rFonts w:cs="Arial"/>
        </w:rPr>
        <w:t xml:space="preserve"> please refer to the relevant pages on the </w:t>
      </w:r>
      <w:proofErr w:type="spellStart"/>
      <w:r w:rsidRPr="00FD3E44">
        <w:rPr>
          <w:rFonts w:cs="Arial"/>
        </w:rPr>
        <w:t>RDaSH</w:t>
      </w:r>
      <w:proofErr w:type="spellEnd"/>
      <w:r w:rsidRPr="00FD3E44">
        <w:rPr>
          <w:rFonts w:cs="Arial"/>
        </w:rPr>
        <w:t xml:space="preserve"> (</w:t>
      </w:r>
      <w:hyperlink r:id="rId13" w:history="1">
        <w:r w:rsidRPr="00FD3E44">
          <w:rPr>
            <w:rStyle w:val="Hyperlink"/>
            <w:rFonts w:cs="Arial"/>
          </w:rPr>
          <w:t>www.rdash.nhs.uk</w:t>
        </w:r>
      </w:hyperlink>
      <w:r w:rsidRPr="00FD3E44">
        <w:rPr>
          <w:rFonts w:cs="Arial"/>
        </w:rPr>
        <w:t>) website.</w:t>
      </w:r>
    </w:p>
    <w:p w14:paraId="3B8366AA" w14:textId="77777777" w:rsidR="00A75D0C" w:rsidRDefault="00A75D0C" w:rsidP="00A75D0C">
      <w:pPr>
        <w:tabs>
          <w:tab w:val="left" w:pos="180"/>
        </w:tabs>
        <w:sectPr w:rsidR="00A75D0C" w:rsidSect="004A4C78">
          <w:pgSz w:w="11901" w:h="16840"/>
          <w:pgMar w:top="1418" w:right="1418" w:bottom="1418" w:left="1418" w:header="709" w:footer="709" w:gutter="0"/>
          <w:cols w:space="708"/>
          <w:docGrid w:linePitch="326"/>
        </w:sectPr>
      </w:pPr>
    </w:p>
    <w:p w14:paraId="67622D9F" w14:textId="48C6F01D" w:rsidR="00BA66A7" w:rsidRDefault="00BA66A7" w:rsidP="00552F2D">
      <w:pPr>
        <w:pStyle w:val="Heading3"/>
      </w:pPr>
      <w:r>
        <w:lastRenderedPageBreak/>
        <w:t>Section C</w:t>
      </w:r>
    </w:p>
    <w:p w14:paraId="18A3D27B" w14:textId="3B0659CE" w:rsidR="00552F2D" w:rsidRPr="00A75D0C" w:rsidRDefault="00552F2D" w:rsidP="00552F2D">
      <w:pPr>
        <w:tabs>
          <w:tab w:val="left" w:pos="180"/>
        </w:tabs>
        <w:rPr>
          <w:rFonts w:cs="Arial"/>
          <w:b/>
          <w:color w:val="FF0000"/>
        </w:rPr>
      </w:pPr>
      <w:r w:rsidRPr="00A75D0C">
        <w:rPr>
          <w:rFonts w:cs="Arial"/>
          <w:b/>
        </w:rPr>
        <w:t>For completion by the young person of 13 years or older.</w:t>
      </w:r>
    </w:p>
    <w:p w14:paraId="7A8BFD2C" w14:textId="59539D5E" w:rsidR="00A75D0C" w:rsidRPr="00FD3E44" w:rsidRDefault="00A75D0C" w:rsidP="00A75D0C">
      <w:pPr>
        <w:tabs>
          <w:tab w:val="left" w:pos="180"/>
        </w:tabs>
        <w:rPr>
          <w:rFonts w:cs="Arial"/>
        </w:rPr>
      </w:pPr>
      <w:r w:rsidRPr="00FD3E44">
        <w:rPr>
          <w:rFonts w:cs="Arial"/>
        </w:rPr>
        <w:t xml:space="preserve">I agree to meet with </w:t>
      </w:r>
      <w:proofErr w:type="spellStart"/>
      <w:r w:rsidRPr="00FD3E44">
        <w:rPr>
          <w:rFonts w:cs="Arial"/>
        </w:rPr>
        <w:t>RDaSH</w:t>
      </w:r>
      <w:proofErr w:type="spellEnd"/>
      <w:r w:rsidRPr="00FD3E44">
        <w:rPr>
          <w:rFonts w:cs="Arial"/>
        </w:rPr>
        <w:t xml:space="preserve"> children’s Neurodevelopmental Pathway and plan any work together</w:t>
      </w:r>
      <w:r>
        <w:rPr>
          <w:rFonts w:cs="Arial"/>
        </w:rPr>
        <w:t>.</w:t>
      </w:r>
    </w:p>
    <w:p w14:paraId="677C7B01" w14:textId="77777777" w:rsidR="00A75D0C" w:rsidRPr="00FD3E44" w:rsidRDefault="00A75D0C" w:rsidP="00A75D0C">
      <w:pPr>
        <w:tabs>
          <w:tab w:val="left" w:pos="180"/>
        </w:tabs>
        <w:rPr>
          <w:rFonts w:cs="Arial"/>
        </w:rPr>
      </w:pPr>
      <w:r w:rsidRPr="00FD3E44">
        <w:rPr>
          <w:rFonts w:cs="Arial"/>
        </w:rPr>
        <w:t xml:space="preserve">I understand that records of our discussions and work we do will </w:t>
      </w:r>
      <w:proofErr w:type="gramStart"/>
      <w:r w:rsidRPr="00FD3E44">
        <w:rPr>
          <w:rFonts w:cs="Arial"/>
        </w:rPr>
        <w:t>be kept</w:t>
      </w:r>
      <w:proofErr w:type="gramEnd"/>
      <w:r w:rsidRPr="00FD3E44">
        <w:rPr>
          <w:rFonts w:cs="Arial"/>
        </w:rPr>
        <w:t xml:space="preserve"> in a confidential electronic file by </w:t>
      </w:r>
      <w:proofErr w:type="spellStart"/>
      <w:r w:rsidRPr="00FD3E44">
        <w:rPr>
          <w:rFonts w:cs="Arial"/>
        </w:rPr>
        <w:t>RDaSH</w:t>
      </w:r>
      <w:proofErr w:type="spellEnd"/>
      <w:r w:rsidRPr="00FD3E44">
        <w:rPr>
          <w:rFonts w:cs="Arial"/>
        </w:rPr>
        <w:t xml:space="preserve"> children’s Neurodevelopmental Pathway.</w:t>
      </w:r>
    </w:p>
    <w:p w14:paraId="4804DA4A" w14:textId="77777777" w:rsidR="00552F2D" w:rsidRDefault="00552F2D" w:rsidP="00552F2D"/>
    <w:p w14:paraId="4FDD7423" w14:textId="77777777" w:rsidR="00A75D0C" w:rsidRDefault="00A75D0C" w:rsidP="00552F2D"/>
    <w:p w14:paraId="5E58F5CF" w14:textId="77777777" w:rsidR="00A75D0C" w:rsidRDefault="00A75D0C" w:rsidP="00552F2D"/>
    <w:p w14:paraId="0D16002A" w14:textId="77777777" w:rsidR="00A75D0C" w:rsidRDefault="00A75D0C" w:rsidP="00552F2D"/>
    <w:p w14:paraId="343A43EB" w14:textId="1E5F65A9" w:rsidR="00A75D0C" w:rsidRDefault="00A75D0C" w:rsidP="00A75D0C">
      <w:r w:rsidRPr="0062496C">
        <w:rPr>
          <w:b/>
          <w:bCs/>
        </w:rPr>
        <w:t>Signature:</w:t>
      </w:r>
      <w:r>
        <w:t xml:space="preserve"> ___________________________</w:t>
      </w:r>
      <w:r>
        <w:tab/>
      </w:r>
      <w:r w:rsidRPr="0062496C">
        <w:rPr>
          <w:b/>
          <w:bCs/>
        </w:rPr>
        <w:t>Date:</w:t>
      </w:r>
      <w:r>
        <w:t xml:space="preserve"> </w:t>
      </w:r>
      <w:sdt>
        <w:sdtPr>
          <w:rPr>
            <w:b/>
            <w:bCs/>
          </w:rPr>
          <w:alias w:val="Section C date"/>
          <w:tag w:val="Section C date"/>
          <w:id w:val="477652323"/>
          <w:lock w:val="sdtLocked"/>
          <w:placeholder>
            <w:docPart w:val="DefaultPlaceholder_-1854013437"/>
          </w:placeholder>
          <w:showingPlcHdr/>
          <w:date w:fullDate="2025-04-02T00:00:00Z"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38372D" w:rsidRPr="0038372D">
            <w:rPr>
              <w:rStyle w:val="PlaceholderText"/>
              <w:color w:val="auto"/>
              <w:highlight w:val="lightGray"/>
            </w:rPr>
            <w:t>Click or tap to enter a date.</w:t>
          </w:r>
        </w:sdtContent>
      </w:sdt>
    </w:p>
    <w:p w14:paraId="480078D9" w14:textId="77777777" w:rsidR="00A75D0C" w:rsidRPr="00A75D0C" w:rsidRDefault="00A75D0C" w:rsidP="00552F2D"/>
    <w:p w14:paraId="1D5CACEA" w14:textId="09A6FA0D" w:rsidR="00B0076C" w:rsidRDefault="00CF063D" w:rsidP="00CF063D">
      <w:pPr>
        <w:pStyle w:val="Heading2"/>
      </w:pPr>
      <w:r>
        <w:t>Submitting this form</w:t>
      </w:r>
    </w:p>
    <w:p w14:paraId="6373BF62" w14:textId="2CC87586" w:rsidR="00B0076C" w:rsidRDefault="00B0076C" w:rsidP="00A51968">
      <w:r>
        <w:t>Please return this form and associated documents to the relevant area email address below:</w:t>
      </w:r>
    </w:p>
    <w:p w14:paraId="183B3B7D" w14:textId="2840B39E" w:rsidR="00B0076C" w:rsidRDefault="00B0076C" w:rsidP="00A51968">
      <w:r>
        <w:t>Rotherham:</w:t>
      </w:r>
    </w:p>
    <w:p w14:paraId="4B8F66F0" w14:textId="605966F2" w:rsidR="00813403" w:rsidRDefault="00813403" w:rsidP="00813403">
      <w:pPr>
        <w:pStyle w:val="ListParagraph"/>
        <w:numPr>
          <w:ilvl w:val="0"/>
          <w:numId w:val="11"/>
        </w:numPr>
      </w:pPr>
      <w:hyperlink r:id="rId14" w:history="1">
        <w:r w:rsidRPr="00727D62">
          <w:rPr>
            <w:rStyle w:val="Hyperlink"/>
          </w:rPr>
          <w:t>rdash.rotherham-childrens-neuro@nhs.net</w:t>
        </w:r>
      </w:hyperlink>
    </w:p>
    <w:p w14:paraId="7B07E260" w14:textId="21515C7D" w:rsidR="00B0076C" w:rsidRDefault="00CF063D" w:rsidP="00A51968">
      <w:r>
        <w:br/>
      </w:r>
      <w:r w:rsidR="00B0076C">
        <w:t>Doncaster:</w:t>
      </w:r>
    </w:p>
    <w:p w14:paraId="1F939DB1" w14:textId="1D9B18E2" w:rsidR="00813403" w:rsidRDefault="00813403" w:rsidP="00813403">
      <w:pPr>
        <w:pStyle w:val="ListParagraph"/>
        <w:numPr>
          <w:ilvl w:val="0"/>
          <w:numId w:val="11"/>
        </w:numPr>
      </w:pPr>
      <w:hyperlink r:id="rId15" w:history="1">
        <w:r w:rsidRPr="00727D62">
          <w:rPr>
            <w:rStyle w:val="Hyperlink"/>
          </w:rPr>
          <w:t>rdash.doncaster-neuropathway@nhs.net</w:t>
        </w:r>
      </w:hyperlink>
    </w:p>
    <w:p w14:paraId="64FC15D6" w14:textId="4955F3D6" w:rsidR="00B0076C" w:rsidRDefault="00CF063D" w:rsidP="00A51968">
      <w:r>
        <w:br/>
      </w:r>
      <w:r w:rsidR="00B0076C">
        <w:t>North Lincolnshire:</w:t>
      </w:r>
    </w:p>
    <w:p w14:paraId="54DDD75D" w14:textId="17D37A3C" w:rsidR="00B0076C" w:rsidRDefault="00813403" w:rsidP="00813403">
      <w:pPr>
        <w:pStyle w:val="ListParagraph"/>
        <w:numPr>
          <w:ilvl w:val="0"/>
          <w:numId w:val="11"/>
        </w:numPr>
      </w:pPr>
      <w:hyperlink r:id="rId16" w:history="1">
        <w:r w:rsidRPr="00727D62">
          <w:rPr>
            <w:rStyle w:val="Hyperlink"/>
          </w:rPr>
          <w:t>rdash.north-lincs-neuropathway@nhs.net</w:t>
        </w:r>
      </w:hyperlink>
      <w:r>
        <w:t xml:space="preserve"> </w:t>
      </w:r>
    </w:p>
    <w:sectPr w:rsidR="00B0076C" w:rsidSect="004A4C78">
      <w:pgSz w:w="11901" w:h="16840"/>
      <w:pgMar w:top="1418" w:right="1418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8FFD2" w14:textId="77777777" w:rsidR="001124E7" w:rsidRDefault="001124E7" w:rsidP="00477F51">
      <w:r>
        <w:separator/>
      </w:r>
    </w:p>
  </w:endnote>
  <w:endnote w:type="continuationSeparator" w:id="0">
    <w:p w14:paraId="5458679E" w14:textId="77777777" w:rsidR="001124E7" w:rsidRDefault="001124E7" w:rsidP="0047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022088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7DB07B" w14:textId="66C7DE07" w:rsidR="00CF063D" w:rsidRDefault="00CF063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0830857" w14:textId="77777777" w:rsidR="00CF063D" w:rsidRDefault="00CF06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78CF" w14:textId="77777777" w:rsidR="00204209" w:rsidRDefault="00204209" w:rsidP="00477F51">
    <w:pPr>
      <w:rPr>
        <w:color w:val="222A35" w:themeColor="text2" w:themeShade="80"/>
      </w:rPr>
    </w:pPr>
    <w:r w:rsidRPr="00A947C1">
      <w:rPr>
        <w:spacing w:val="60"/>
      </w:rPr>
      <w:t>Page</w:t>
    </w:r>
    <w:r w:rsidRPr="00A947C1"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| </w:t>
    </w:r>
    <w:fldSimple w:instr=" NUMPAGES  \* Arabic  \* MERGEFORMAT ">
      <w:r>
        <w:rPr>
          <w:noProof/>
        </w:rPr>
        <w:t>1</w:t>
      </w:r>
    </w:fldSimple>
  </w:p>
  <w:p w14:paraId="193C5A58" w14:textId="77777777" w:rsidR="00204209" w:rsidRDefault="00204209" w:rsidP="00477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FF8E9" w14:textId="77777777" w:rsidR="001124E7" w:rsidRDefault="001124E7" w:rsidP="00477F51">
      <w:r>
        <w:separator/>
      </w:r>
    </w:p>
  </w:footnote>
  <w:footnote w:type="continuationSeparator" w:id="0">
    <w:p w14:paraId="64D2B98F" w14:textId="77777777" w:rsidR="001124E7" w:rsidRDefault="001124E7" w:rsidP="00477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18214" w14:textId="57413CFB" w:rsidR="007976A7" w:rsidRDefault="00A947C1" w:rsidP="00A947C1">
    <w:pPr>
      <w:pStyle w:val="Header"/>
      <w:jc w:val="right"/>
    </w:pPr>
    <w:r>
      <w:tab/>
    </w:r>
    <w:r>
      <w:rPr>
        <w:noProof/>
      </w:rPr>
      <w:drawing>
        <wp:inline distT="0" distB="0" distL="0" distR="0" wp14:anchorId="7CCD3AC8" wp14:editId="6854F414">
          <wp:extent cx="1608667" cy="695640"/>
          <wp:effectExtent l="0" t="0" r="0" b="9525"/>
          <wp:docPr id="242169691" name="Picture 242169691" descr="Rotherham Doncaster and South Humber NHS Foundation Trust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otherham Doncaster and South Humber NHS Foundation Trust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5340" cy="728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EC6812" w14:textId="77777777" w:rsidR="00A947C1" w:rsidRDefault="00A947C1" w:rsidP="00A947C1">
    <w:pPr>
      <w:pStyle w:val="Header"/>
      <w:rPr>
        <w:b/>
        <w:bCs/>
      </w:rPr>
    </w:pPr>
    <w:r w:rsidRPr="00384857">
      <w:rPr>
        <w:b/>
        <w:bCs/>
      </w:rPr>
      <w:t>Children’s Neurodevelopmental Pathway</w:t>
    </w:r>
  </w:p>
  <w:p w14:paraId="55A614DB" w14:textId="77777777" w:rsidR="00A947C1" w:rsidRPr="00A947C1" w:rsidRDefault="00A947C1" w:rsidP="00A947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5E9B9" w14:textId="77777777" w:rsidR="00204209" w:rsidRDefault="00204209" w:rsidP="00477F51">
    <w:pPr>
      <w:pStyle w:val="ReportHeader"/>
    </w:pPr>
    <w:r>
      <w:t>Report Header</w:t>
    </w:r>
    <w:r w:rsidR="004A4C78"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120"/>
    <w:multiLevelType w:val="hybridMultilevel"/>
    <w:tmpl w:val="52CE32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40D43"/>
    <w:multiLevelType w:val="hybridMultilevel"/>
    <w:tmpl w:val="DFC2C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A42F0"/>
    <w:multiLevelType w:val="hybridMultilevel"/>
    <w:tmpl w:val="589853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179E9"/>
    <w:multiLevelType w:val="hybridMultilevel"/>
    <w:tmpl w:val="6038AE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8340D"/>
    <w:multiLevelType w:val="hybridMultilevel"/>
    <w:tmpl w:val="95D8E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81DBA"/>
    <w:multiLevelType w:val="multilevel"/>
    <w:tmpl w:val="08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68833BDC"/>
    <w:multiLevelType w:val="hybridMultilevel"/>
    <w:tmpl w:val="4DF06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0E0B23"/>
    <w:multiLevelType w:val="hybridMultilevel"/>
    <w:tmpl w:val="74F68D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C64751"/>
    <w:multiLevelType w:val="hybridMultilevel"/>
    <w:tmpl w:val="42F40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74F4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9B1454D"/>
    <w:multiLevelType w:val="hybridMultilevel"/>
    <w:tmpl w:val="824C33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732254">
    <w:abstractNumId w:val="2"/>
  </w:num>
  <w:num w:numId="2" w16cid:durableId="1521049029">
    <w:abstractNumId w:val="5"/>
  </w:num>
  <w:num w:numId="3" w16cid:durableId="1769426876">
    <w:abstractNumId w:val="6"/>
  </w:num>
  <w:num w:numId="4" w16cid:durableId="1072653811">
    <w:abstractNumId w:val="9"/>
  </w:num>
  <w:num w:numId="5" w16cid:durableId="1706634580">
    <w:abstractNumId w:val="10"/>
  </w:num>
  <w:num w:numId="6" w16cid:durableId="1341469162">
    <w:abstractNumId w:val="7"/>
  </w:num>
  <w:num w:numId="7" w16cid:durableId="708989069">
    <w:abstractNumId w:val="3"/>
  </w:num>
  <w:num w:numId="8" w16cid:durableId="240649331">
    <w:abstractNumId w:val="0"/>
  </w:num>
  <w:num w:numId="9" w16cid:durableId="1212959037">
    <w:abstractNumId w:val="1"/>
  </w:num>
  <w:num w:numId="10" w16cid:durableId="1972595198">
    <w:abstractNumId w:val="8"/>
  </w:num>
  <w:num w:numId="11" w16cid:durableId="2093773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C1"/>
    <w:rsid w:val="00036C2C"/>
    <w:rsid w:val="000B20C7"/>
    <w:rsid w:val="000E7E06"/>
    <w:rsid w:val="001022F4"/>
    <w:rsid w:val="001061D1"/>
    <w:rsid w:val="001124E7"/>
    <w:rsid w:val="00153066"/>
    <w:rsid w:val="001676CA"/>
    <w:rsid w:val="001D5B80"/>
    <w:rsid w:val="001E5726"/>
    <w:rsid w:val="001F2F71"/>
    <w:rsid w:val="00204209"/>
    <w:rsid w:val="00221C00"/>
    <w:rsid w:val="0026696D"/>
    <w:rsid w:val="00273449"/>
    <w:rsid w:val="0028132D"/>
    <w:rsid w:val="002B1A15"/>
    <w:rsid w:val="002C06F0"/>
    <w:rsid w:val="002D2F55"/>
    <w:rsid w:val="0037766B"/>
    <w:rsid w:val="0038372D"/>
    <w:rsid w:val="003856FC"/>
    <w:rsid w:val="003D7F82"/>
    <w:rsid w:val="003D7FA0"/>
    <w:rsid w:val="003E3661"/>
    <w:rsid w:val="004071DD"/>
    <w:rsid w:val="00451B22"/>
    <w:rsid w:val="00477F51"/>
    <w:rsid w:val="00483E9D"/>
    <w:rsid w:val="004A4C78"/>
    <w:rsid w:val="004B0FF9"/>
    <w:rsid w:val="004F23E9"/>
    <w:rsid w:val="00520BB8"/>
    <w:rsid w:val="00520E8F"/>
    <w:rsid w:val="00552F2D"/>
    <w:rsid w:val="005656C4"/>
    <w:rsid w:val="00583578"/>
    <w:rsid w:val="00592D2D"/>
    <w:rsid w:val="005C06AA"/>
    <w:rsid w:val="005E22B7"/>
    <w:rsid w:val="006033BF"/>
    <w:rsid w:val="00606786"/>
    <w:rsid w:val="006219B2"/>
    <w:rsid w:val="0062496C"/>
    <w:rsid w:val="006430F9"/>
    <w:rsid w:val="00663929"/>
    <w:rsid w:val="00665629"/>
    <w:rsid w:val="006831D9"/>
    <w:rsid w:val="006D34DD"/>
    <w:rsid w:val="006E41A3"/>
    <w:rsid w:val="006F3463"/>
    <w:rsid w:val="00701CCA"/>
    <w:rsid w:val="00736712"/>
    <w:rsid w:val="00753C22"/>
    <w:rsid w:val="00762543"/>
    <w:rsid w:val="007639C8"/>
    <w:rsid w:val="007976A7"/>
    <w:rsid w:val="007A4911"/>
    <w:rsid w:val="007D6F7C"/>
    <w:rsid w:val="00813403"/>
    <w:rsid w:val="008230CE"/>
    <w:rsid w:val="00834F34"/>
    <w:rsid w:val="008661C4"/>
    <w:rsid w:val="008A5CCD"/>
    <w:rsid w:val="008C062C"/>
    <w:rsid w:val="008D7B75"/>
    <w:rsid w:val="009001A2"/>
    <w:rsid w:val="00932602"/>
    <w:rsid w:val="009637DF"/>
    <w:rsid w:val="00984669"/>
    <w:rsid w:val="00992FD1"/>
    <w:rsid w:val="00993DF4"/>
    <w:rsid w:val="009944EC"/>
    <w:rsid w:val="009A009C"/>
    <w:rsid w:val="00A40CD0"/>
    <w:rsid w:val="00A51968"/>
    <w:rsid w:val="00A5407F"/>
    <w:rsid w:val="00A60A7E"/>
    <w:rsid w:val="00A742D6"/>
    <w:rsid w:val="00A75D0C"/>
    <w:rsid w:val="00A947C1"/>
    <w:rsid w:val="00A97C6A"/>
    <w:rsid w:val="00AB166B"/>
    <w:rsid w:val="00B0076C"/>
    <w:rsid w:val="00B2344B"/>
    <w:rsid w:val="00B646E0"/>
    <w:rsid w:val="00B739B7"/>
    <w:rsid w:val="00B9782B"/>
    <w:rsid w:val="00BA66A7"/>
    <w:rsid w:val="00BB3975"/>
    <w:rsid w:val="00BC3924"/>
    <w:rsid w:val="00BF5DE3"/>
    <w:rsid w:val="00C472C9"/>
    <w:rsid w:val="00C54D47"/>
    <w:rsid w:val="00CA19A1"/>
    <w:rsid w:val="00CA40F6"/>
    <w:rsid w:val="00CC0249"/>
    <w:rsid w:val="00CF063D"/>
    <w:rsid w:val="00CF312B"/>
    <w:rsid w:val="00D11D41"/>
    <w:rsid w:val="00D559B1"/>
    <w:rsid w:val="00D85E8A"/>
    <w:rsid w:val="00DB1E3E"/>
    <w:rsid w:val="00DE0766"/>
    <w:rsid w:val="00E00CB3"/>
    <w:rsid w:val="00E15D38"/>
    <w:rsid w:val="00E42A1A"/>
    <w:rsid w:val="00E47F98"/>
    <w:rsid w:val="00E52660"/>
    <w:rsid w:val="00E76F09"/>
    <w:rsid w:val="00EB6459"/>
    <w:rsid w:val="00EF3BFC"/>
    <w:rsid w:val="00F0222A"/>
    <w:rsid w:val="00FB64BC"/>
    <w:rsid w:val="00FB682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B33E67"/>
  <w14:defaultImageDpi w14:val="300"/>
  <w15:chartTrackingRefBased/>
  <w15:docId w15:val="{13267B08-551B-49F0-AB2F-21E3A1C7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7C1"/>
    <w:pPr>
      <w:spacing w:after="160" w:line="259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066"/>
    <w:pPr>
      <w:spacing w:after="240" w:line="240" w:lineRule="auto"/>
      <w:outlineLvl w:val="0"/>
    </w:pPr>
    <w:rPr>
      <w:rFonts w:eastAsia="Times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36C2C"/>
    <w:pPr>
      <w:spacing w:after="240" w:line="240" w:lineRule="auto"/>
      <w:outlineLvl w:val="1"/>
    </w:pPr>
    <w:rPr>
      <w:rFonts w:eastAsia="Times" w:cs="Arial"/>
      <w:b/>
      <w:bCs/>
      <w:color w:val="005EB8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742D6"/>
    <w:pPr>
      <w:spacing w:after="240" w:line="240" w:lineRule="auto"/>
      <w:outlineLvl w:val="2"/>
    </w:pPr>
    <w:rPr>
      <w:rFonts w:eastAsia="Times" w:cs="Arial"/>
      <w:b/>
      <w:bCs/>
      <w:color w:val="005EB8"/>
      <w:szCs w:val="20"/>
    </w:rPr>
  </w:style>
  <w:style w:type="paragraph" w:styleId="Heading4">
    <w:name w:val="heading 4"/>
    <w:basedOn w:val="Normal"/>
    <w:next w:val="Normal"/>
    <w:link w:val="Heading4Char"/>
    <w:qFormat/>
    <w:pPr>
      <w:keepNext/>
      <w:spacing w:after="0" w:line="240" w:lineRule="auto"/>
      <w:jc w:val="right"/>
      <w:outlineLvl w:val="3"/>
    </w:pPr>
    <w:rPr>
      <w:rFonts w:eastAsia="Times" w:cs="Arial"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pPr>
      <w:keepNext/>
      <w:spacing w:after="0" w:line="240" w:lineRule="auto"/>
      <w:ind w:firstLine="720"/>
      <w:jc w:val="right"/>
      <w:outlineLvl w:val="4"/>
    </w:pPr>
    <w:rPr>
      <w:rFonts w:eastAsia="Times" w:cs="Arial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rsid w:val="00B96FB9"/>
    <w:rPr>
      <w:rFonts w:ascii="Arial" w:hAnsi="Arial"/>
      <w:sz w:val="28"/>
    </w:rPr>
  </w:style>
  <w:style w:type="paragraph" w:styleId="Title">
    <w:name w:val="Title"/>
    <w:basedOn w:val="Heading4"/>
    <w:next w:val="Normal"/>
    <w:link w:val="TitleChar"/>
    <w:uiPriority w:val="10"/>
    <w:qFormat/>
    <w:rsid w:val="00204209"/>
    <w:rPr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204209"/>
    <w:rPr>
      <w:rFonts w:ascii="Arial" w:hAnsi="Arial"/>
      <w:sz w:val="7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209"/>
    <w:pPr>
      <w:spacing w:after="0" w:line="240" w:lineRule="auto"/>
      <w:jc w:val="right"/>
    </w:pPr>
    <w:rPr>
      <w:rFonts w:eastAsia="Times" w:cs="Arial"/>
      <w:b/>
      <w:sz w:val="36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204209"/>
    <w:rPr>
      <w:rFonts w:ascii="Arial" w:hAnsi="Arial"/>
      <w:b/>
      <w:sz w:val="36"/>
      <w:lang w:eastAsia="en-US"/>
    </w:rPr>
  </w:style>
  <w:style w:type="paragraph" w:customStyle="1" w:styleId="Author">
    <w:name w:val="Author"/>
    <w:basedOn w:val="Heading4"/>
    <w:link w:val="AuthorChar"/>
    <w:qFormat/>
    <w:rsid w:val="00204209"/>
  </w:style>
  <w:style w:type="paragraph" w:styleId="Header">
    <w:name w:val="header"/>
    <w:basedOn w:val="Normal"/>
    <w:link w:val="HeaderChar"/>
    <w:uiPriority w:val="99"/>
    <w:unhideWhenUsed/>
    <w:rsid w:val="00204209"/>
    <w:pPr>
      <w:tabs>
        <w:tab w:val="center" w:pos="4513"/>
        <w:tab w:val="right" w:pos="9026"/>
      </w:tabs>
      <w:spacing w:after="0" w:line="240" w:lineRule="auto"/>
    </w:pPr>
    <w:rPr>
      <w:rFonts w:eastAsia="Times" w:cs="Arial"/>
      <w:szCs w:val="20"/>
    </w:rPr>
  </w:style>
  <w:style w:type="character" w:customStyle="1" w:styleId="Heading4Char">
    <w:name w:val="Heading 4 Char"/>
    <w:basedOn w:val="DefaultParagraphFont"/>
    <w:link w:val="Heading4"/>
    <w:rsid w:val="00204209"/>
    <w:rPr>
      <w:rFonts w:ascii="Arial" w:hAnsi="Arial"/>
      <w:sz w:val="28"/>
      <w:lang w:eastAsia="en-US"/>
    </w:rPr>
  </w:style>
  <w:style w:type="character" w:customStyle="1" w:styleId="AuthorChar">
    <w:name w:val="Author Char"/>
    <w:basedOn w:val="Heading4Char"/>
    <w:link w:val="Author"/>
    <w:rsid w:val="00204209"/>
    <w:rPr>
      <w:rFonts w:ascii="Arial" w:hAnsi="Arial"/>
      <w:sz w:val="2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04209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4209"/>
    <w:pPr>
      <w:tabs>
        <w:tab w:val="center" w:pos="4513"/>
        <w:tab w:val="right" w:pos="9026"/>
      </w:tabs>
      <w:spacing w:after="0" w:line="240" w:lineRule="auto"/>
    </w:pPr>
    <w:rPr>
      <w:rFonts w:eastAsia="Times" w:cs="Ari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04209"/>
    <w:rPr>
      <w:sz w:val="24"/>
      <w:lang w:eastAsia="en-US"/>
    </w:rPr>
  </w:style>
  <w:style w:type="paragraph" w:customStyle="1" w:styleId="ReportHeader">
    <w:name w:val="Report Header"/>
    <w:basedOn w:val="Header"/>
    <w:link w:val="ReportHeaderChar"/>
    <w:qFormat/>
    <w:rsid w:val="00204209"/>
    <w:pPr>
      <w:jc w:val="center"/>
    </w:pPr>
  </w:style>
  <w:style w:type="paragraph" w:styleId="ListParagraph">
    <w:name w:val="List Paragraph"/>
    <w:basedOn w:val="Normal"/>
    <w:uiPriority w:val="34"/>
    <w:qFormat/>
    <w:rsid w:val="007D6F7C"/>
    <w:pPr>
      <w:spacing w:after="0" w:line="240" w:lineRule="auto"/>
      <w:ind w:left="720"/>
      <w:contextualSpacing/>
    </w:pPr>
    <w:rPr>
      <w:rFonts w:eastAsia="Times" w:cs="Arial"/>
      <w:szCs w:val="20"/>
    </w:rPr>
  </w:style>
  <w:style w:type="character" w:customStyle="1" w:styleId="ReportHeaderChar">
    <w:name w:val="Report Header Char"/>
    <w:basedOn w:val="HeaderChar"/>
    <w:link w:val="ReportHeader"/>
    <w:rsid w:val="00204209"/>
    <w:rPr>
      <w:rFonts w:ascii="Arial" w:hAnsi="Arial" w:cs="Arial"/>
      <w:sz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77F51"/>
    <w:pPr>
      <w:keepNext/>
      <w:keepLines/>
      <w:spacing w:before="240" w:after="0" w:line="259" w:lineRule="auto"/>
      <w:outlineLvl w:val="9"/>
    </w:pPr>
    <w:rPr>
      <w:rFonts w:eastAsiaTheme="majorEastAsia"/>
      <w:color w:val="2F5496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77F51"/>
    <w:pPr>
      <w:spacing w:after="100" w:line="240" w:lineRule="auto"/>
    </w:pPr>
    <w:rPr>
      <w:rFonts w:eastAsia="Times" w:cs="Arial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77F51"/>
    <w:pPr>
      <w:spacing w:after="100" w:line="240" w:lineRule="auto"/>
      <w:ind w:left="240"/>
    </w:pPr>
    <w:rPr>
      <w:rFonts w:eastAsia="Times" w:cs="Arial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477F51"/>
    <w:pPr>
      <w:spacing w:after="100" w:line="240" w:lineRule="auto"/>
      <w:ind w:left="480"/>
    </w:pPr>
    <w:rPr>
      <w:rFonts w:eastAsia="Times" w:cs="Arial"/>
      <w:szCs w:val="20"/>
    </w:rPr>
  </w:style>
  <w:style w:type="character" w:styleId="Hyperlink">
    <w:name w:val="Hyperlink"/>
    <w:basedOn w:val="DefaultParagraphFont"/>
    <w:uiPriority w:val="99"/>
    <w:unhideWhenUsed/>
    <w:rsid w:val="00477F51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7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9782B"/>
    <w:pPr>
      <w:keepNext/>
      <w:spacing w:after="200" w:line="240" w:lineRule="auto"/>
    </w:pPr>
    <w:rPr>
      <w:rFonts w:eastAsia="Times" w:cs="Arial"/>
      <w:b/>
      <w:bCs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947C1"/>
    <w:rPr>
      <w:rFonts w:ascii="Arial" w:hAnsi="Arial" w:cs="Arial"/>
      <w:b/>
      <w:bCs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unhideWhenUsed/>
    <w:rsid w:val="00A947C1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C472C9"/>
    <w:rPr>
      <w:rFonts w:ascii="Arial" w:hAnsi="Arial" w:cs="Arial"/>
      <w:b/>
      <w:bCs/>
      <w:color w:val="005EB8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A742D6"/>
    <w:rPr>
      <w:rFonts w:ascii="Arial" w:hAnsi="Arial" w:cs="Arial"/>
      <w:b/>
      <w:bCs/>
      <w:color w:val="005EB8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13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rdash.nhs.uk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rdash.north-lincs-neuropathway@nhs.ne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mailto:rdash.doncaster-neuropathway@nhs.net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rdash.rotherham-childrens-neuro@nhs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finnx\Documents\Custom%20Office%20Templates\Repor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5F15A-2006-46E7-80E1-B447349E21FD}"/>
      </w:docPartPr>
      <w:docPartBody>
        <w:p w:rsidR="0000395D" w:rsidRDefault="00D70A1A"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3337E77F34DAAA4FE9643717B7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4DFF3-BC22-47A4-82C8-9C6A4641DCE4}"/>
      </w:docPartPr>
      <w:docPartBody>
        <w:p w:rsidR="000101BB" w:rsidRDefault="000101BB" w:rsidP="000101BB">
          <w:pPr>
            <w:pStyle w:val="E6D3337E77F34DAAA4FE9643717B79DE2"/>
          </w:pPr>
          <w:r w:rsidRPr="00A947C1">
            <w:rPr>
              <w:rStyle w:val="PlaceholderText"/>
            </w:rPr>
            <w:t>Click or tap to enter a date.</w:t>
          </w:r>
        </w:p>
      </w:docPartBody>
    </w:docPart>
    <w:docPart>
      <w:docPartPr>
        <w:name w:val="57087898DFF14045A3678B2A89E8C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91F1A-D689-4C94-8B8F-C8B427494A69}"/>
      </w:docPartPr>
      <w:docPartBody>
        <w:p w:rsidR="00945292" w:rsidRDefault="000101BB" w:rsidP="000101BB">
          <w:pPr>
            <w:pStyle w:val="57087898DFF14045A3678B2A89E8C05A1"/>
          </w:pPr>
          <w:r w:rsidRPr="00036C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6C3FE237CD4CE297D058EB82FEF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42F83-209A-42C5-9A1D-56733FC50EC5}"/>
      </w:docPartPr>
      <w:docPartBody>
        <w:p w:rsidR="00945292" w:rsidRDefault="000101BB" w:rsidP="000101BB">
          <w:pPr>
            <w:pStyle w:val="F86C3FE237CD4CE297D058EB82FEFAB41"/>
          </w:pPr>
          <w:r w:rsidRPr="00036C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F518CD352147D0A0783904D92D0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89F9B-2358-4E95-9F75-FD9B433E30A5}"/>
      </w:docPartPr>
      <w:docPartBody>
        <w:p w:rsidR="00945292" w:rsidRDefault="000101BB" w:rsidP="000101BB">
          <w:pPr>
            <w:pStyle w:val="C3F518CD352147D0A0783904D92D0A281"/>
          </w:pPr>
          <w:r w:rsidRPr="007A491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C2FB6CF40248EB83837A47070E4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EBF36-88F0-466A-8B69-DF5591CAA0B4}"/>
      </w:docPartPr>
      <w:docPartBody>
        <w:p w:rsidR="00945292" w:rsidRDefault="000101BB" w:rsidP="000101BB">
          <w:pPr>
            <w:pStyle w:val="68C2FB6CF40248EB83837A47070E4CB71"/>
          </w:pPr>
          <w:r w:rsidRPr="007A491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9EC4D915604C8DBCAAD71B36955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DCE59-5ED7-45A3-B4BA-00F64CD414AD}"/>
      </w:docPartPr>
      <w:docPartBody>
        <w:p w:rsidR="00945292" w:rsidRDefault="000101BB" w:rsidP="000101BB">
          <w:pPr>
            <w:pStyle w:val="509EC4D915604C8DBCAAD71B36955C571"/>
          </w:pPr>
          <w:r w:rsidRPr="00C472C9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152609A7C62E4ED999A2805F52C18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94BA2-E080-4A46-B044-4036ABF0ECC5}"/>
      </w:docPartPr>
      <w:docPartBody>
        <w:p w:rsidR="00945292" w:rsidRDefault="000101BB" w:rsidP="000101BB">
          <w:pPr>
            <w:pStyle w:val="152609A7C62E4ED999A2805F52C183FE1"/>
          </w:pPr>
          <w:r w:rsidRPr="00C472C9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B4243A3DB6D644098A14A80436571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7FC48-14C9-46C3-9FF0-26E7BD4EB916}"/>
      </w:docPartPr>
      <w:docPartBody>
        <w:p w:rsidR="00945292" w:rsidRDefault="000101BB" w:rsidP="000101BB">
          <w:pPr>
            <w:pStyle w:val="B4243A3DB6D644098A14A804365712741"/>
          </w:pPr>
          <w:r w:rsidRPr="00C472C9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521F1A3E153B40348A752915DADD7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7F790-12EB-4F9D-9A1A-F0603C3781CD}"/>
      </w:docPartPr>
      <w:docPartBody>
        <w:p w:rsidR="00945292" w:rsidRDefault="000101BB" w:rsidP="000101BB">
          <w:pPr>
            <w:pStyle w:val="521F1A3E153B40348A752915DADD75E21"/>
          </w:pPr>
          <w:r w:rsidRPr="00C472C9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1D7C079CD01944AE9C0A4F85CBE46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B03AA-4217-4063-AFE9-5EA36A0E4537}"/>
      </w:docPartPr>
      <w:docPartBody>
        <w:p w:rsidR="00945292" w:rsidRDefault="000101BB" w:rsidP="000101BB">
          <w:pPr>
            <w:pStyle w:val="1D7C079CD01944AE9C0A4F85CBE465831"/>
          </w:pPr>
          <w:r w:rsidRPr="006D34DD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B0C91D0A8B5048A086FF46DD821F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37C75-EF34-4DE5-9ABB-3D2FDF015964}"/>
      </w:docPartPr>
      <w:docPartBody>
        <w:p w:rsidR="00945292" w:rsidRDefault="000101BB" w:rsidP="000101BB">
          <w:pPr>
            <w:pStyle w:val="B0C91D0A8B5048A086FF46DD821F728B1"/>
          </w:pPr>
          <w:r w:rsidRPr="00C472C9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5777974D88AD4A188DC9215323D7B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DC444-6E51-41CA-AF4F-220F53AABB40}"/>
      </w:docPartPr>
      <w:docPartBody>
        <w:p w:rsidR="00945292" w:rsidRDefault="000101BB" w:rsidP="000101BB">
          <w:pPr>
            <w:pStyle w:val="5777974D88AD4A188DC9215323D7B01C1"/>
          </w:pPr>
          <w:r w:rsidRPr="00CA19A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4C8EE0E85F0241BB8A9F96DE8327E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E6CA4-CA88-4D29-B9D4-B613ECEB8C51}"/>
      </w:docPartPr>
      <w:docPartBody>
        <w:p w:rsidR="00945292" w:rsidRDefault="000101BB" w:rsidP="000101BB">
          <w:pPr>
            <w:pStyle w:val="4C8EE0E85F0241BB8A9F96DE8327EE74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9C5787B7E43C4152A3BCE94021DA0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6584D-B0DC-4ACD-824C-F91E245166BB}"/>
      </w:docPartPr>
      <w:docPartBody>
        <w:p w:rsidR="00945292" w:rsidRDefault="000101BB" w:rsidP="000101BB">
          <w:pPr>
            <w:pStyle w:val="9C5787B7E43C4152A3BCE94021DA0421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8C5F66D11B20426994FF6E007F4FA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B1F6E-3B81-4189-B896-AD7E06C3656C}"/>
      </w:docPartPr>
      <w:docPartBody>
        <w:p w:rsidR="00945292" w:rsidRDefault="000101BB" w:rsidP="000101BB">
          <w:pPr>
            <w:pStyle w:val="8C5F66D11B20426994FF6E007F4FA253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7214D3AF6C0E49B1AD390E3BAD44A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862C2-E6FB-49A7-ADCD-B53DDAC7962D}"/>
      </w:docPartPr>
      <w:docPartBody>
        <w:p w:rsidR="00945292" w:rsidRDefault="000101BB" w:rsidP="000101BB">
          <w:pPr>
            <w:pStyle w:val="7214D3AF6C0E49B1AD390E3BAD44A456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46A329A464344447B3E806896EADE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157B7-4ABA-48A4-9AB8-E27D4FC0C540}"/>
      </w:docPartPr>
      <w:docPartBody>
        <w:p w:rsidR="00945292" w:rsidRDefault="000101BB" w:rsidP="000101BB">
          <w:pPr>
            <w:pStyle w:val="46A329A464344447B3E806896EADEFA5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1C43E3C3216B4531825F6E6361EC7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9620A-73CC-468A-94FB-B4DFA91AFA58}"/>
      </w:docPartPr>
      <w:docPartBody>
        <w:p w:rsidR="00945292" w:rsidRDefault="000101BB" w:rsidP="000101BB">
          <w:pPr>
            <w:pStyle w:val="1C43E3C3216B4531825F6E6361EC7386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874A897895294BE99AFE420297022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77344-1D0F-485F-8440-CABC24460D46}"/>
      </w:docPartPr>
      <w:docPartBody>
        <w:p w:rsidR="00945292" w:rsidRDefault="000101BB" w:rsidP="000101BB">
          <w:pPr>
            <w:pStyle w:val="874A897895294BE99AFE420297022BCC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C256C65C058B40CCA6F81A0E8FC0A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905EA-EC8E-4478-B155-C4B3567CF476}"/>
      </w:docPartPr>
      <w:docPartBody>
        <w:p w:rsidR="00945292" w:rsidRDefault="000101BB" w:rsidP="000101BB">
          <w:pPr>
            <w:pStyle w:val="C256C65C058B40CCA6F81A0E8FC0A4CE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860B279ECC9945379D227124E0451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09370-2F24-445F-BB39-1011F6A657F6}"/>
      </w:docPartPr>
      <w:docPartBody>
        <w:p w:rsidR="00945292" w:rsidRDefault="000101BB" w:rsidP="000101BB">
          <w:pPr>
            <w:pStyle w:val="860B279ECC9945379D227124E0451ABC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2C03FECD6D114665AFC74FE6E228A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EC96F-596D-42F5-94B8-B75BBAD8520B}"/>
      </w:docPartPr>
      <w:docPartBody>
        <w:p w:rsidR="00945292" w:rsidRDefault="000101BB" w:rsidP="000101BB">
          <w:pPr>
            <w:pStyle w:val="2C03FECD6D114665AFC74FE6E228A44A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9077B9BD4934479184D79BA4011B2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21506-428B-490E-BA35-BEC9FB841C4B}"/>
      </w:docPartPr>
      <w:docPartBody>
        <w:p w:rsidR="00945292" w:rsidRDefault="000101BB" w:rsidP="000101BB">
          <w:pPr>
            <w:pStyle w:val="9077B9BD4934479184D79BA4011B2886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FFC55C8055F4462492DA351D948C2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47ABD-73FE-4651-AF17-D03EE3D6AC96}"/>
      </w:docPartPr>
      <w:docPartBody>
        <w:p w:rsidR="00945292" w:rsidRDefault="000101BB" w:rsidP="000101BB">
          <w:pPr>
            <w:pStyle w:val="FFC55C8055F4462492DA351D948C2B7E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A2CE5BB6073D4364BAC3644009F9F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8DA28-42BE-4B8F-8A43-B80833F02068}"/>
      </w:docPartPr>
      <w:docPartBody>
        <w:p w:rsidR="00945292" w:rsidRDefault="000101BB" w:rsidP="000101BB">
          <w:pPr>
            <w:pStyle w:val="A2CE5BB6073D4364BAC3644009F9F6E0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0D90AF603F8642D99143F45A18F3F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3979A-1B2E-4665-BB58-F7B92AA4D9A9}"/>
      </w:docPartPr>
      <w:docPartBody>
        <w:p w:rsidR="00945292" w:rsidRDefault="000101BB" w:rsidP="000101BB">
          <w:pPr>
            <w:pStyle w:val="0D90AF603F8642D99143F45A18F3FA73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4DD44E50197C4E318EEA00AC004CA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89562-5224-41F0-A831-E5A9C4D5231A}"/>
      </w:docPartPr>
      <w:docPartBody>
        <w:p w:rsidR="00945292" w:rsidRDefault="000101BB" w:rsidP="000101BB">
          <w:pPr>
            <w:pStyle w:val="4DD44E50197C4E318EEA00AC004CA699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168C10082D8D42488BC1C44495E80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4E36D-3BD7-4DBE-B6B8-8D3A76B4FB92}"/>
      </w:docPartPr>
      <w:docPartBody>
        <w:p w:rsidR="00945292" w:rsidRDefault="000101BB" w:rsidP="000101BB">
          <w:pPr>
            <w:pStyle w:val="168C10082D8D42488BC1C44495E8014A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2CE2C2E1797A4E7B85A83E874C84B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5DCBC-FCA2-4C11-8983-E4D06356A55F}"/>
      </w:docPartPr>
      <w:docPartBody>
        <w:p w:rsidR="00945292" w:rsidRDefault="000101BB" w:rsidP="000101BB">
          <w:pPr>
            <w:pStyle w:val="2CE2C2E1797A4E7B85A83E874C84B25E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DAF4E240C573465AAB62023CDEEDB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F136B-040C-4DE2-BBFD-21A8ABBAD64C}"/>
      </w:docPartPr>
      <w:docPartBody>
        <w:p w:rsidR="00945292" w:rsidRDefault="000101BB" w:rsidP="000101BB">
          <w:pPr>
            <w:pStyle w:val="DAF4E240C573465AAB62023CDEEDBCA9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ECFAA3F828FF4F54A952EBBD52174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73806-5540-4068-8657-59A185A2AEDE}"/>
      </w:docPartPr>
      <w:docPartBody>
        <w:p w:rsidR="00945292" w:rsidRDefault="000101BB" w:rsidP="000101BB">
          <w:pPr>
            <w:pStyle w:val="ECFAA3F828FF4F54A952EBBD521746B0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F68DF9A319B9467A826DD8AE90B0A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9E083-D902-4673-897B-5E3211AE76CA}"/>
      </w:docPartPr>
      <w:docPartBody>
        <w:p w:rsidR="00945292" w:rsidRDefault="000101BB" w:rsidP="000101BB">
          <w:pPr>
            <w:pStyle w:val="F68DF9A319B9467A826DD8AE90B0A4CA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A83883AC70A94CD992D0CE12C4541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4A59E-380B-4C8C-97F7-798D0149CA94}"/>
      </w:docPartPr>
      <w:docPartBody>
        <w:p w:rsidR="00945292" w:rsidRDefault="000101BB" w:rsidP="000101BB">
          <w:pPr>
            <w:pStyle w:val="A83883AC70A94CD992D0CE12C4541700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740C4D31EB1145DDBEF4E068C7658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863C7-03FD-4CD2-8CD9-4823A4AF55FD}"/>
      </w:docPartPr>
      <w:docPartBody>
        <w:p w:rsidR="00945292" w:rsidRDefault="000101BB" w:rsidP="000101BB">
          <w:pPr>
            <w:pStyle w:val="740C4D31EB1145DDBEF4E068C76580CF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C8485780F6A64A91BEA98E0B4CFE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A9AEF-6D95-42E3-B40D-307B2DABDAF6}"/>
      </w:docPartPr>
      <w:docPartBody>
        <w:p w:rsidR="00945292" w:rsidRDefault="000101BB" w:rsidP="000101BB">
          <w:pPr>
            <w:pStyle w:val="C8485780F6A64A91BEA98E0B4CFECD7D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094F2CA6E77346879363A1F968BF7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FE2FD-6863-4E73-9976-4BF1D7CB95D4}"/>
      </w:docPartPr>
      <w:docPartBody>
        <w:p w:rsidR="00945292" w:rsidRDefault="000101BB" w:rsidP="000101BB">
          <w:pPr>
            <w:pStyle w:val="094F2CA6E77346879363A1F968BF7D59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93383C44ED8144DCA1B87A39EEBB4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B4F59-CDA8-403D-A539-D3D557476EFE}"/>
      </w:docPartPr>
      <w:docPartBody>
        <w:p w:rsidR="00945292" w:rsidRDefault="000101BB" w:rsidP="000101BB">
          <w:pPr>
            <w:pStyle w:val="93383C44ED8144DCA1B87A39EEBB4B9D1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420D206501A04E2E98FCE842C8192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EF3FB-3A7F-4FAA-A665-2D3DCCA25253}"/>
      </w:docPartPr>
      <w:docPartBody>
        <w:p w:rsidR="00945292" w:rsidRDefault="000101BB" w:rsidP="000101BB">
          <w:pPr>
            <w:pStyle w:val="420D206501A04E2E98FCE842C819286E1"/>
          </w:pPr>
          <w:r w:rsidRPr="007639C8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E49555CC1E004D8D9A010DA1EC71A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DF88F-959D-487E-A156-28DBC2F13759}"/>
      </w:docPartPr>
      <w:docPartBody>
        <w:p w:rsidR="00945292" w:rsidRDefault="000101BB" w:rsidP="000101BB">
          <w:pPr>
            <w:pStyle w:val="E49555CC1E004D8D9A010DA1EC71AD9D1"/>
          </w:pPr>
          <w:r w:rsidRPr="007639C8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B30272F57CF842AD9346CE6D2B685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819DB-0B4C-4359-AADC-B9EE9E708F10}"/>
      </w:docPartPr>
      <w:docPartBody>
        <w:p w:rsidR="00945292" w:rsidRDefault="000101BB" w:rsidP="000101BB">
          <w:pPr>
            <w:pStyle w:val="B30272F57CF842AD9346CE6D2B68552B1"/>
          </w:pPr>
          <w:r w:rsidRPr="00D85E8A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C838C7362AFF47038AC25FD9CDFD1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48CC6-679E-4BB6-867F-F368A797C7E8}"/>
      </w:docPartPr>
      <w:docPartBody>
        <w:p w:rsidR="00945292" w:rsidRDefault="000101BB" w:rsidP="000101BB">
          <w:pPr>
            <w:pStyle w:val="C838C7362AFF47038AC25FD9CDFD15411"/>
          </w:pPr>
          <w:r w:rsidRPr="00D85E8A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755175BDB1994659A8B916B6C4B67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E0708-3E92-44BA-8852-056B454A6515}"/>
      </w:docPartPr>
      <w:docPartBody>
        <w:p w:rsidR="00945292" w:rsidRDefault="000101BB" w:rsidP="000101BB">
          <w:pPr>
            <w:pStyle w:val="755175BDB1994659A8B916B6C4B67F3A1"/>
          </w:pPr>
          <w:r w:rsidRPr="00D85E8A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E93F517A5B5D458F8502A7DB6F1F0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73F78-CB88-4583-BC93-036971532A5B}"/>
      </w:docPartPr>
      <w:docPartBody>
        <w:p w:rsidR="00945292" w:rsidRDefault="000101BB" w:rsidP="000101BB">
          <w:pPr>
            <w:pStyle w:val="E93F517A5B5D458F8502A7DB6F1F01A2"/>
          </w:pPr>
          <w:r w:rsidRPr="00701CCA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2C68AC0F61874F95B7D0F3F2E9AC1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28EA0-86DC-401F-8907-81BE3122D40F}"/>
      </w:docPartPr>
      <w:docPartBody>
        <w:p w:rsidR="00945292" w:rsidRDefault="000101BB" w:rsidP="000101BB">
          <w:pPr>
            <w:pStyle w:val="2C68AC0F61874F95B7D0F3F2E9AC1BD6"/>
          </w:pPr>
          <w:r w:rsidRPr="00CA19A1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A8BCAC4969E345B1A4E549E176FB5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5B9B5-6944-470A-8572-357FBBA43A0F}"/>
      </w:docPartPr>
      <w:docPartBody>
        <w:p w:rsidR="00945292" w:rsidRDefault="000101BB" w:rsidP="000101BB">
          <w:pPr>
            <w:pStyle w:val="A8BCAC4969E345B1A4E549E176FB5A4D"/>
          </w:pPr>
          <w:r w:rsidRPr="00CA19A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58D3DEE9D0E247E391A863981E1B8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CF61C-1175-4386-BF41-0858B2C55750}"/>
      </w:docPartPr>
      <w:docPartBody>
        <w:p w:rsidR="00945292" w:rsidRDefault="000101BB" w:rsidP="000101BB">
          <w:pPr>
            <w:pStyle w:val="58D3DEE9D0E247E391A863981E1B8C0B"/>
          </w:pPr>
          <w:r w:rsidRPr="004B0FF9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35C2F2F214A1436AA99A896B3302A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45BC5-ABA2-4DD5-A36F-6F46991EEA05}"/>
      </w:docPartPr>
      <w:docPartBody>
        <w:p w:rsidR="00945292" w:rsidRDefault="000101BB" w:rsidP="000101BB">
          <w:pPr>
            <w:pStyle w:val="35C2F2F214A1436AA99A896B3302A95B"/>
          </w:pPr>
          <w:r w:rsidRPr="003D7F82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61EE16FA3F3A47A0A8F8E6660C01F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DD42A-D9F4-4BB7-BC12-00D6A726AA15}"/>
      </w:docPartPr>
      <w:docPartBody>
        <w:p w:rsidR="00945292" w:rsidRDefault="000101BB" w:rsidP="000101BB">
          <w:pPr>
            <w:pStyle w:val="61EE16FA3F3A47A0A8F8E6660C01F10B"/>
          </w:pPr>
          <w:r w:rsidRPr="003D7F82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A3C27BB051D84418A9E1B132709F6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173B4-84D2-4FD1-BA89-2C2D81AC28BA}"/>
      </w:docPartPr>
      <w:docPartBody>
        <w:p w:rsidR="00945292" w:rsidRDefault="000101BB" w:rsidP="000101BB">
          <w:pPr>
            <w:pStyle w:val="A3C27BB051D84418A9E1B132709F6AC9"/>
          </w:pPr>
          <w:r w:rsidRPr="000E7E06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DFF10EBBFCD846B1B53CF82BDEDC7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A4B1D-9E0C-46CB-9ECA-0BCB6BF1E704}"/>
      </w:docPartPr>
      <w:docPartBody>
        <w:p w:rsidR="00945292" w:rsidRDefault="000101BB" w:rsidP="000101BB">
          <w:pPr>
            <w:pStyle w:val="DFF10EBBFCD846B1B53CF82BDEDC7ABB"/>
          </w:pPr>
          <w:r w:rsidRPr="000E7E06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63F8E43ACE8E4C6D9ED54DDADB525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7FF42-8AD5-4BD4-9328-4DC663AF1C23}"/>
      </w:docPartPr>
      <w:docPartBody>
        <w:p w:rsidR="00945292" w:rsidRDefault="000101BB" w:rsidP="000101BB">
          <w:pPr>
            <w:pStyle w:val="63F8E43ACE8E4C6D9ED54DDADB525518"/>
          </w:pPr>
          <w:r w:rsidRPr="00CF312B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44F564D6CA1E4E299B0BB214EA149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13BC2-6D08-4E60-82D8-3F17572B9858}"/>
      </w:docPartPr>
      <w:docPartBody>
        <w:p w:rsidR="00945292" w:rsidRDefault="000101BB" w:rsidP="000101BB">
          <w:pPr>
            <w:pStyle w:val="44F564D6CA1E4E299B0BB214EA149D34"/>
          </w:pPr>
          <w:r w:rsidRPr="001061D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8EBD7303C9554A8B8F2D87B50F484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06F29-FE35-4F64-83BE-9793054CF2F8}"/>
      </w:docPartPr>
      <w:docPartBody>
        <w:p w:rsidR="00945292" w:rsidRDefault="000101BB" w:rsidP="000101BB">
          <w:pPr>
            <w:pStyle w:val="8EBD7303C9554A8B8F2D87B50F484065"/>
          </w:pPr>
          <w:r w:rsidRPr="001061D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266A01E249E24488913B387B340CD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A2761-37FE-4021-89C5-85D1E704EDD8}"/>
      </w:docPartPr>
      <w:docPartBody>
        <w:p w:rsidR="00945292" w:rsidRDefault="000101BB" w:rsidP="000101BB">
          <w:pPr>
            <w:pStyle w:val="266A01E249E24488913B387B340CD428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618EA8D3252D403FB09B0FBAFFB24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2E24-2F43-4442-B6CD-B98553D81BB6}"/>
      </w:docPartPr>
      <w:docPartBody>
        <w:p w:rsidR="00945292" w:rsidRDefault="000101BB" w:rsidP="000101BB">
          <w:pPr>
            <w:pStyle w:val="618EA8D3252D403FB09B0FBAFFB2457E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E6F1FAF853F5491EBA93C7D687B93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9ED0D-784B-4BC6-BFDE-FE566EE2EB9B}"/>
      </w:docPartPr>
      <w:docPartBody>
        <w:p w:rsidR="00945292" w:rsidRDefault="000101BB" w:rsidP="000101BB">
          <w:pPr>
            <w:pStyle w:val="E6F1FAF853F5491EBA93C7D687B939AF"/>
          </w:pPr>
          <w:r w:rsidRPr="003E3661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D3A5E2E1F34741F38C3D093886516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8D1E8-20B1-4C89-B86C-69CB098CEBA4}"/>
      </w:docPartPr>
      <w:docPartBody>
        <w:p w:rsidR="00945292" w:rsidRDefault="000101BB" w:rsidP="000101BB">
          <w:pPr>
            <w:pStyle w:val="D3A5E2E1F34741F38C3D093886516B0D"/>
          </w:pPr>
          <w:r w:rsidRPr="003E3661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5C6685146E8348098168D97CF6049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8CB9A-F5CF-480B-8571-BE4D485C3D53}"/>
      </w:docPartPr>
      <w:docPartBody>
        <w:p w:rsidR="00945292" w:rsidRDefault="000101BB" w:rsidP="000101BB">
          <w:pPr>
            <w:pStyle w:val="5C6685146E8348098168D97CF6049E7E"/>
          </w:pPr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230451D8794D3DB38009BF6EF95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1A9AA-56A3-4C41-98D3-18BDB2FD188A}"/>
      </w:docPartPr>
      <w:docPartBody>
        <w:p w:rsidR="00945292" w:rsidRDefault="000101BB" w:rsidP="000101BB">
          <w:pPr>
            <w:pStyle w:val="EA230451D8794D3DB38009BF6EF957CC"/>
          </w:pPr>
          <w:r w:rsidRPr="003E3661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03B15A7A6A1A4CA98D09BB6D47CF5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989C6-30EA-4BF6-9C1C-A1635831E36B}"/>
      </w:docPartPr>
      <w:docPartBody>
        <w:p w:rsidR="00945292" w:rsidRDefault="000101BB" w:rsidP="000101BB">
          <w:pPr>
            <w:pStyle w:val="03B15A7A6A1A4CA98D09BB6D47CF53F7"/>
          </w:pPr>
          <w:r w:rsidRPr="006E41A3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BD28B9D86612472982404ACFCA2D2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4348D-B3B9-431E-BA9D-5A9BF7558B38}"/>
      </w:docPartPr>
      <w:docPartBody>
        <w:p w:rsidR="00945292" w:rsidRDefault="000101BB" w:rsidP="000101BB">
          <w:pPr>
            <w:pStyle w:val="BD28B9D86612472982404ACFCA2D266D"/>
          </w:pPr>
          <w:r w:rsidRPr="006E41A3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874F2D710A154C0F877100BC824F4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5A548-97EB-4C6B-A990-6A33BB0298E2}"/>
      </w:docPartPr>
      <w:docPartBody>
        <w:p w:rsidR="00945292" w:rsidRDefault="000101BB" w:rsidP="000101BB">
          <w:pPr>
            <w:pStyle w:val="874F2D710A154C0F877100BC824F41BE"/>
          </w:pPr>
          <w:r w:rsidRPr="006E41A3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F16ED68F9C214E7A9DAF578B14F10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824B2-0EFB-4A90-9F54-5B1D4E286CC7}"/>
      </w:docPartPr>
      <w:docPartBody>
        <w:p w:rsidR="00945292" w:rsidRDefault="000101BB" w:rsidP="000101BB">
          <w:pPr>
            <w:pStyle w:val="F16ED68F9C214E7A9DAF578B14F10E00"/>
          </w:pPr>
          <w:r w:rsidRPr="007639C8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CD57F8995D7C4E708E7F18A54304A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066AF-BAB3-46E6-9248-90D990D36330}"/>
      </w:docPartPr>
      <w:docPartBody>
        <w:p w:rsidR="00945292" w:rsidRDefault="000101BB" w:rsidP="000101BB">
          <w:pPr>
            <w:pStyle w:val="CD57F8995D7C4E708E7F18A54304AAD1"/>
          </w:pPr>
          <w:r w:rsidRPr="00D85E8A">
            <w:rPr>
              <w:rStyle w:val="PlaceholderText"/>
              <w:color w:val="auto"/>
            </w:rPr>
            <w:t>Click or tap here to enter text.</w:t>
          </w:r>
        </w:p>
      </w:docPartBody>
    </w:docPart>
    <w:docPart>
      <w:docPartPr>
        <w:name w:val="37CC16C737EF467BA4BAA82798878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DB31C-5122-4C72-9500-5CEF7FB205BF}"/>
      </w:docPartPr>
      <w:docPartBody>
        <w:p w:rsidR="00945292" w:rsidRDefault="000101BB" w:rsidP="000101BB">
          <w:pPr>
            <w:pStyle w:val="37CC16C737EF467BA4BAA82798878AE0"/>
          </w:pPr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91162BF7314C52825F0B62B14E6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3E6C5-FD3F-48CF-A7CA-584824630DF3}"/>
      </w:docPartPr>
      <w:docPartBody>
        <w:p w:rsidR="00945292" w:rsidRDefault="000101BB" w:rsidP="000101BB">
          <w:pPr>
            <w:pStyle w:val="5391162BF7314C52825F0B62B14E69CD"/>
          </w:pPr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71863F5F8A4AC7A4C8BF372EBCA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B9444-BEB0-435F-9C5A-B0ABF349212D}"/>
      </w:docPartPr>
      <w:docPartBody>
        <w:p w:rsidR="00945292" w:rsidRDefault="000101BB" w:rsidP="000101BB">
          <w:pPr>
            <w:pStyle w:val="B271863F5F8A4AC7A4C8BF372EBCAEA9"/>
          </w:pPr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1CF9E1FDB04B1B8FA526C6317CC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6C491-E2FB-43E7-9026-A71A27048575}"/>
      </w:docPartPr>
      <w:docPartBody>
        <w:p w:rsidR="00945292" w:rsidRDefault="000101BB" w:rsidP="000101BB">
          <w:pPr>
            <w:pStyle w:val="1D1CF9E1FDB04B1B8FA526C6317CC051"/>
          </w:pPr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5FAC92B2FF4EF4BAC4A8237475B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62A1F-C6F6-4EB5-88EB-E89D708627AA}"/>
      </w:docPartPr>
      <w:docPartBody>
        <w:p w:rsidR="00945292" w:rsidRDefault="000101BB" w:rsidP="000101BB">
          <w:pPr>
            <w:pStyle w:val="A75FAC92B2FF4EF4BAC4A8237475BB6B"/>
          </w:pPr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4200038270475EACE3FA520E744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DB179-3F61-40AD-8E78-5100E8BCF580}"/>
      </w:docPartPr>
      <w:docPartBody>
        <w:p w:rsidR="00945292" w:rsidRDefault="000101BB" w:rsidP="000101BB">
          <w:pPr>
            <w:pStyle w:val="974200038270475EACE3FA520E744C1D"/>
          </w:pPr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A4B4BF278649789E9A7F514F3D7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42D8E-874A-4D37-903B-2030A696BF0E}"/>
      </w:docPartPr>
      <w:docPartBody>
        <w:p w:rsidR="00945292" w:rsidRDefault="000101BB" w:rsidP="000101BB">
          <w:pPr>
            <w:pStyle w:val="20A4B4BF278649789E9A7F514F3D72BD"/>
          </w:pPr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39E173C7344275BEF3EE9146FC2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60DB7-7CC6-45F7-BACE-71A6FF5E8F93}"/>
      </w:docPartPr>
      <w:docPartBody>
        <w:p w:rsidR="00945292" w:rsidRDefault="000101BB" w:rsidP="000101BB">
          <w:pPr>
            <w:pStyle w:val="8539E173C7344275BEF3EE9146FC2358"/>
          </w:pPr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9DDD1A9B50416EA89B2450FA571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21D6E-5B66-4F41-B4A5-55DE25FF132A}"/>
      </w:docPartPr>
      <w:docPartBody>
        <w:p w:rsidR="00945292" w:rsidRDefault="000101BB" w:rsidP="000101BB">
          <w:pPr>
            <w:pStyle w:val="BE9DDD1A9B50416EA89B2450FA5719EE"/>
          </w:pPr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2E42DA6B004487A2D3E9E8060E7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06685-23D0-4660-A803-F513685DD6C0}"/>
      </w:docPartPr>
      <w:docPartBody>
        <w:p w:rsidR="00945292" w:rsidRDefault="000101BB" w:rsidP="000101BB">
          <w:pPr>
            <w:pStyle w:val="022E42DA6B004487A2D3E9E8060E70F4"/>
          </w:pPr>
          <w:r w:rsidRPr="00C209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D236F-F184-4657-9D1A-F4ADB4B945EC}"/>
      </w:docPartPr>
      <w:docPartBody>
        <w:p w:rsidR="00EC32AA" w:rsidRDefault="00945292">
          <w:r w:rsidRPr="001E7A2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1A"/>
    <w:rsid w:val="0000395D"/>
    <w:rsid w:val="000101BB"/>
    <w:rsid w:val="00301237"/>
    <w:rsid w:val="0037766B"/>
    <w:rsid w:val="00592D2D"/>
    <w:rsid w:val="005C33EF"/>
    <w:rsid w:val="0080174B"/>
    <w:rsid w:val="00824281"/>
    <w:rsid w:val="008D7B75"/>
    <w:rsid w:val="00945292"/>
    <w:rsid w:val="00AB166B"/>
    <w:rsid w:val="00AC3DE2"/>
    <w:rsid w:val="00C54D47"/>
    <w:rsid w:val="00CA3F41"/>
    <w:rsid w:val="00D70A1A"/>
    <w:rsid w:val="00DE0766"/>
    <w:rsid w:val="00E15D38"/>
    <w:rsid w:val="00E52660"/>
    <w:rsid w:val="00EC32AA"/>
    <w:rsid w:val="00FB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945292"/>
    <w:rPr>
      <w:color w:val="808080"/>
    </w:rPr>
  </w:style>
  <w:style w:type="paragraph" w:customStyle="1" w:styleId="968128505DAD4D69B28601FED90305A4">
    <w:name w:val="968128505DAD4D69B28601FED90305A4"/>
    <w:rsid w:val="000101BB"/>
  </w:style>
  <w:style w:type="paragraph" w:customStyle="1" w:styleId="E6D3337E77F34DAAA4FE9643717B79DE">
    <w:name w:val="E6D3337E77F34DAAA4FE9643717B79DE"/>
    <w:rsid w:val="0000395D"/>
  </w:style>
  <w:style w:type="paragraph" w:customStyle="1" w:styleId="E6D3337E77F34DAAA4FE9643717B79DE1">
    <w:name w:val="E6D3337E77F34DAAA4FE9643717B79DE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57087898DFF14045A3678B2A89E8C05A">
    <w:name w:val="57087898DFF14045A3678B2A89E8C05A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F86C3FE237CD4CE297D058EB82FEFAB4">
    <w:name w:val="F86C3FE237CD4CE297D058EB82FEFAB4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C3F518CD352147D0A0783904D92D0A28">
    <w:name w:val="C3F518CD352147D0A0783904D92D0A28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68C2FB6CF40248EB83837A47070E4CB7">
    <w:name w:val="68C2FB6CF40248EB83837A47070E4CB7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509EC4D915604C8DBCAAD71B36955C57">
    <w:name w:val="509EC4D915604C8DBCAAD71B36955C57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152609A7C62E4ED999A2805F52C183FE">
    <w:name w:val="152609A7C62E4ED999A2805F52C183FE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B4243A3DB6D644098A14A80436571274">
    <w:name w:val="B4243A3DB6D644098A14A80436571274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521F1A3E153B40348A752915DADD75E2">
    <w:name w:val="521F1A3E153B40348A752915DADD75E2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1D7C079CD01944AE9C0A4F85CBE46583">
    <w:name w:val="1D7C079CD01944AE9C0A4F85CBE46583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B0C91D0A8B5048A086FF46DD821F728B">
    <w:name w:val="B0C91D0A8B5048A086FF46DD821F728B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5777974D88AD4A188DC9215323D7B01C">
    <w:name w:val="5777974D88AD4A188DC9215323D7B01C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4C8EE0E85F0241BB8A9F96DE8327EE74">
    <w:name w:val="4C8EE0E85F0241BB8A9F96DE8327EE74"/>
    <w:rsid w:val="000101BB"/>
  </w:style>
  <w:style w:type="paragraph" w:customStyle="1" w:styleId="9C5787B7E43C4152A3BCE94021DA0421">
    <w:name w:val="9C5787B7E43C4152A3BCE94021DA0421"/>
    <w:rsid w:val="000101BB"/>
  </w:style>
  <w:style w:type="paragraph" w:customStyle="1" w:styleId="8C5F66D11B20426994FF6E007F4FA253">
    <w:name w:val="8C5F66D11B20426994FF6E007F4FA253"/>
    <w:rsid w:val="000101BB"/>
  </w:style>
  <w:style w:type="paragraph" w:customStyle="1" w:styleId="7214D3AF6C0E49B1AD390E3BAD44A456">
    <w:name w:val="7214D3AF6C0E49B1AD390E3BAD44A456"/>
    <w:rsid w:val="000101BB"/>
  </w:style>
  <w:style w:type="paragraph" w:customStyle="1" w:styleId="46A329A464344447B3E806896EADEFA5">
    <w:name w:val="46A329A464344447B3E806896EADEFA5"/>
    <w:rsid w:val="000101BB"/>
  </w:style>
  <w:style w:type="paragraph" w:customStyle="1" w:styleId="1C43E3C3216B4531825F6E6361EC7386">
    <w:name w:val="1C43E3C3216B4531825F6E6361EC7386"/>
    <w:rsid w:val="000101BB"/>
  </w:style>
  <w:style w:type="paragraph" w:customStyle="1" w:styleId="874A897895294BE99AFE420297022BCC">
    <w:name w:val="874A897895294BE99AFE420297022BCC"/>
    <w:rsid w:val="000101BB"/>
  </w:style>
  <w:style w:type="paragraph" w:customStyle="1" w:styleId="C256C65C058B40CCA6F81A0E8FC0A4CE">
    <w:name w:val="C256C65C058B40CCA6F81A0E8FC0A4CE"/>
    <w:rsid w:val="000101BB"/>
  </w:style>
  <w:style w:type="paragraph" w:customStyle="1" w:styleId="860B279ECC9945379D227124E0451ABC">
    <w:name w:val="860B279ECC9945379D227124E0451ABC"/>
    <w:rsid w:val="000101BB"/>
  </w:style>
  <w:style w:type="paragraph" w:customStyle="1" w:styleId="2C03FECD6D114665AFC74FE6E228A44A">
    <w:name w:val="2C03FECD6D114665AFC74FE6E228A44A"/>
    <w:rsid w:val="000101BB"/>
  </w:style>
  <w:style w:type="paragraph" w:customStyle="1" w:styleId="9077B9BD4934479184D79BA4011B2886">
    <w:name w:val="9077B9BD4934479184D79BA4011B2886"/>
    <w:rsid w:val="000101BB"/>
  </w:style>
  <w:style w:type="paragraph" w:customStyle="1" w:styleId="FFC55C8055F4462492DA351D948C2B7E">
    <w:name w:val="FFC55C8055F4462492DA351D948C2B7E"/>
    <w:rsid w:val="000101BB"/>
  </w:style>
  <w:style w:type="paragraph" w:customStyle="1" w:styleId="A2CE5BB6073D4364BAC3644009F9F6E0">
    <w:name w:val="A2CE5BB6073D4364BAC3644009F9F6E0"/>
    <w:rsid w:val="000101BB"/>
  </w:style>
  <w:style w:type="paragraph" w:customStyle="1" w:styleId="0D90AF603F8642D99143F45A18F3FA73">
    <w:name w:val="0D90AF603F8642D99143F45A18F3FA73"/>
    <w:rsid w:val="000101BB"/>
  </w:style>
  <w:style w:type="paragraph" w:customStyle="1" w:styleId="4DD44E50197C4E318EEA00AC004CA699">
    <w:name w:val="4DD44E50197C4E318EEA00AC004CA699"/>
    <w:rsid w:val="000101BB"/>
  </w:style>
  <w:style w:type="paragraph" w:customStyle="1" w:styleId="168C10082D8D42488BC1C44495E8014A">
    <w:name w:val="168C10082D8D42488BC1C44495E8014A"/>
    <w:rsid w:val="000101BB"/>
  </w:style>
  <w:style w:type="paragraph" w:customStyle="1" w:styleId="2CE2C2E1797A4E7B85A83E874C84B25E">
    <w:name w:val="2CE2C2E1797A4E7B85A83E874C84B25E"/>
    <w:rsid w:val="000101BB"/>
  </w:style>
  <w:style w:type="paragraph" w:customStyle="1" w:styleId="DAF4E240C573465AAB62023CDEEDBCA9">
    <w:name w:val="DAF4E240C573465AAB62023CDEEDBCA9"/>
    <w:rsid w:val="000101BB"/>
  </w:style>
  <w:style w:type="paragraph" w:customStyle="1" w:styleId="ECFAA3F828FF4F54A952EBBD521746B0">
    <w:name w:val="ECFAA3F828FF4F54A952EBBD521746B0"/>
    <w:rsid w:val="000101BB"/>
  </w:style>
  <w:style w:type="paragraph" w:customStyle="1" w:styleId="F68DF9A319B9467A826DD8AE90B0A4CA">
    <w:name w:val="F68DF9A319B9467A826DD8AE90B0A4CA"/>
    <w:rsid w:val="000101BB"/>
  </w:style>
  <w:style w:type="paragraph" w:customStyle="1" w:styleId="A83883AC70A94CD992D0CE12C4541700">
    <w:name w:val="A83883AC70A94CD992D0CE12C4541700"/>
    <w:rsid w:val="000101BB"/>
  </w:style>
  <w:style w:type="paragraph" w:customStyle="1" w:styleId="740C4D31EB1145DDBEF4E068C76580CF">
    <w:name w:val="740C4D31EB1145DDBEF4E068C76580CF"/>
    <w:rsid w:val="000101BB"/>
  </w:style>
  <w:style w:type="paragraph" w:customStyle="1" w:styleId="C8485780F6A64A91BEA98E0B4CFECD7D">
    <w:name w:val="C8485780F6A64A91BEA98E0B4CFECD7D"/>
    <w:rsid w:val="000101BB"/>
  </w:style>
  <w:style w:type="paragraph" w:customStyle="1" w:styleId="094F2CA6E77346879363A1F968BF7D59">
    <w:name w:val="094F2CA6E77346879363A1F968BF7D59"/>
    <w:rsid w:val="000101BB"/>
  </w:style>
  <w:style w:type="paragraph" w:customStyle="1" w:styleId="93383C44ED8144DCA1B87A39EEBB4B9D">
    <w:name w:val="93383C44ED8144DCA1B87A39EEBB4B9D"/>
    <w:rsid w:val="000101BB"/>
  </w:style>
  <w:style w:type="paragraph" w:customStyle="1" w:styleId="420D206501A04E2E98FCE842C819286E">
    <w:name w:val="420D206501A04E2E98FCE842C819286E"/>
    <w:rsid w:val="000101BB"/>
  </w:style>
  <w:style w:type="paragraph" w:customStyle="1" w:styleId="E49555CC1E004D8D9A010DA1EC71AD9D">
    <w:name w:val="E49555CC1E004D8D9A010DA1EC71AD9D"/>
    <w:rsid w:val="000101BB"/>
  </w:style>
  <w:style w:type="paragraph" w:customStyle="1" w:styleId="B30272F57CF842AD9346CE6D2B68552B">
    <w:name w:val="B30272F57CF842AD9346CE6D2B68552B"/>
    <w:rsid w:val="000101BB"/>
  </w:style>
  <w:style w:type="paragraph" w:customStyle="1" w:styleId="C838C7362AFF47038AC25FD9CDFD1541">
    <w:name w:val="C838C7362AFF47038AC25FD9CDFD1541"/>
    <w:rsid w:val="000101BB"/>
  </w:style>
  <w:style w:type="paragraph" w:customStyle="1" w:styleId="755175BDB1994659A8B916B6C4B67F3A">
    <w:name w:val="755175BDB1994659A8B916B6C4B67F3A"/>
    <w:rsid w:val="000101BB"/>
  </w:style>
  <w:style w:type="paragraph" w:customStyle="1" w:styleId="E6D3337E77F34DAAA4FE9643717B79DE2">
    <w:name w:val="E6D3337E77F34DAAA4FE9643717B79DE2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E93F517A5B5D458F8502A7DB6F1F01A2">
    <w:name w:val="E93F517A5B5D458F8502A7DB6F1F01A2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57087898DFF14045A3678B2A89E8C05A1">
    <w:name w:val="57087898DFF14045A3678B2A89E8C05A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F86C3FE237CD4CE297D058EB82FEFAB41">
    <w:name w:val="F86C3FE237CD4CE297D058EB82FEFAB4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C3F518CD352147D0A0783904D92D0A281">
    <w:name w:val="C3F518CD352147D0A0783904D92D0A28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68C2FB6CF40248EB83837A47070E4CB71">
    <w:name w:val="68C2FB6CF40248EB83837A47070E4CB7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509EC4D915604C8DBCAAD71B36955C571">
    <w:name w:val="509EC4D915604C8DBCAAD71B36955C57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152609A7C62E4ED999A2805F52C183FE1">
    <w:name w:val="152609A7C62E4ED999A2805F52C183FE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B4243A3DB6D644098A14A804365712741">
    <w:name w:val="B4243A3DB6D644098A14A80436571274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521F1A3E153B40348A752915DADD75E21">
    <w:name w:val="521F1A3E153B40348A752915DADD75E2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1D7C079CD01944AE9C0A4F85CBE465831">
    <w:name w:val="1D7C079CD01944AE9C0A4F85CBE46583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B0C91D0A8B5048A086FF46DD821F728B1">
    <w:name w:val="B0C91D0A8B5048A086FF46DD821F728B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5777974D88AD4A188DC9215323D7B01C1">
    <w:name w:val="5777974D88AD4A188DC9215323D7B01C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2C68AC0F61874F95B7D0F3F2E9AC1BD6">
    <w:name w:val="2C68AC0F61874F95B7D0F3F2E9AC1BD6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A8BCAC4969E345B1A4E549E176FB5A4D">
    <w:name w:val="A8BCAC4969E345B1A4E549E176FB5A4D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58D3DEE9D0E247E391A863981E1B8C0B">
    <w:name w:val="58D3DEE9D0E247E391A863981E1B8C0B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35C2F2F214A1436AA99A896B3302A95B">
    <w:name w:val="35C2F2F214A1436AA99A896B3302A95B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61EE16FA3F3A47A0A8F8E6660C01F10B">
    <w:name w:val="61EE16FA3F3A47A0A8F8E6660C01F10B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A3C27BB051D84418A9E1B132709F6AC9">
    <w:name w:val="A3C27BB051D84418A9E1B132709F6AC9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DFF10EBBFCD846B1B53CF82BDEDC7ABB">
    <w:name w:val="DFF10EBBFCD846B1B53CF82BDEDC7ABB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63F8E43ACE8E4C6D9ED54DDADB525518">
    <w:name w:val="63F8E43ACE8E4C6D9ED54DDADB525518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44F564D6CA1E4E299B0BB214EA149D34">
    <w:name w:val="44F564D6CA1E4E299B0BB214EA149D34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8EBD7303C9554A8B8F2D87B50F484065">
    <w:name w:val="8EBD7303C9554A8B8F2D87B50F484065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266A01E249E24488913B387B340CD428">
    <w:name w:val="266A01E249E24488913B387B340CD428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618EA8D3252D403FB09B0FBAFFB2457E">
    <w:name w:val="618EA8D3252D403FB09B0FBAFFB2457E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E6F1FAF853F5491EBA93C7D687B939AF">
    <w:name w:val="E6F1FAF853F5491EBA93C7D687B939AF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4C8EE0E85F0241BB8A9F96DE8327EE741">
    <w:name w:val="4C8EE0E85F0241BB8A9F96DE8327EE74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9C5787B7E43C4152A3BCE94021DA04211">
    <w:name w:val="9C5787B7E43C4152A3BCE94021DA0421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8C5F66D11B20426994FF6E007F4FA2531">
    <w:name w:val="8C5F66D11B20426994FF6E007F4FA253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7214D3AF6C0E49B1AD390E3BAD44A4561">
    <w:name w:val="7214D3AF6C0E49B1AD390E3BAD44A456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46A329A464344447B3E806896EADEFA51">
    <w:name w:val="46A329A464344447B3E806896EADEFA5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1C43E3C3216B4531825F6E6361EC73861">
    <w:name w:val="1C43E3C3216B4531825F6E6361EC7386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874A897895294BE99AFE420297022BCC1">
    <w:name w:val="874A897895294BE99AFE420297022BCC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C256C65C058B40CCA6F81A0E8FC0A4CE1">
    <w:name w:val="C256C65C058B40CCA6F81A0E8FC0A4CE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860B279ECC9945379D227124E0451ABC1">
    <w:name w:val="860B279ECC9945379D227124E0451ABC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2C03FECD6D114665AFC74FE6E228A44A1">
    <w:name w:val="2C03FECD6D114665AFC74FE6E228A44A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9077B9BD4934479184D79BA4011B28861">
    <w:name w:val="9077B9BD4934479184D79BA4011B2886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FFC55C8055F4462492DA351D948C2B7E1">
    <w:name w:val="FFC55C8055F4462492DA351D948C2B7E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A2CE5BB6073D4364BAC3644009F9F6E01">
    <w:name w:val="A2CE5BB6073D4364BAC3644009F9F6E0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0D90AF603F8642D99143F45A18F3FA731">
    <w:name w:val="0D90AF603F8642D99143F45A18F3FA73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4DD44E50197C4E318EEA00AC004CA6991">
    <w:name w:val="4DD44E50197C4E318EEA00AC004CA699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168C10082D8D42488BC1C44495E8014A1">
    <w:name w:val="168C10082D8D42488BC1C44495E8014A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2CE2C2E1797A4E7B85A83E874C84B25E1">
    <w:name w:val="2CE2C2E1797A4E7B85A83E874C84B25E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DAF4E240C573465AAB62023CDEEDBCA91">
    <w:name w:val="DAF4E240C573465AAB62023CDEEDBCA9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ECFAA3F828FF4F54A952EBBD521746B01">
    <w:name w:val="ECFAA3F828FF4F54A952EBBD521746B0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F68DF9A319B9467A826DD8AE90B0A4CA1">
    <w:name w:val="F68DF9A319B9467A826DD8AE90B0A4CA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A83883AC70A94CD992D0CE12C45417001">
    <w:name w:val="A83883AC70A94CD992D0CE12C4541700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740C4D31EB1145DDBEF4E068C76580CF1">
    <w:name w:val="740C4D31EB1145DDBEF4E068C76580CF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C8485780F6A64A91BEA98E0B4CFECD7D1">
    <w:name w:val="C8485780F6A64A91BEA98E0B4CFECD7D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094F2CA6E77346879363A1F968BF7D591">
    <w:name w:val="094F2CA6E77346879363A1F968BF7D59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93383C44ED8144DCA1B87A39EEBB4B9D1">
    <w:name w:val="93383C44ED8144DCA1B87A39EEBB4B9D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D3A5E2E1F34741F38C3D093886516B0D">
    <w:name w:val="D3A5E2E1F34741F38C3D093886516B0D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5C6685146E8348098168D97CF6049E7E">
    <w:name w:val="5C6685146E8348098168D97CF6049E7E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EA230451D8794D3DB38009BF6EF957CC">
    <w:name w:val="EA230451D8794D3DB38009BF6EF957CC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03B15A7A6A1A4CA98D09BB6D47CF53F7">
    <w:name w:val="03B15A7A6A1A4CA98D09BB6D47CF53F7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BD28B9D86612472982404ACFCA2D266D">
    <w:name w:val="BD28B9D86612472982404ACFCA2D266D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874F2D710A154C0F877100BC824F41BE">
    <w:name w:val="874F2D710A154C0F877100BC824F41BE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F16ED68F9C214E7A9DAF578B14F10E00">
    <w:name w:val="F16ED68F9C214E7A9DAF578B14F10E00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420D206501A04E2E98FCE842C819286E1">
    <w:name w:val="420D206501A04E2E98FCE842C819286E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E49555CC1E004D8D9A010DA1EC71AD9D1">
    <w:name w:val="E49555CC1E004D8D9A010DA1EC71AD9D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CD57F8995D7C4E708E7F18A54304AAD1">
    <w:name w:val="CD57F8995D7C4E708E7F18A54304AAD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B30272F57CF842AD9346CE6D2B68552B1">
    <w:name w:val="B30272F57CF842AD9346CE6D2B68552B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C838C7362AFF47038AC25FD9CDFD15411">
    <w:name w:val="C838C7362AFF47038AC25FD9CDFD1541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755175BDB1994659A8B916B6C4B67F3A1">
    <w:name w:val="755175BDB1994659A8B916B6C4B67F3A1"/>
    <w:rsid w:val="000101BB"/>
    <w:pPr>
      <w:spacing w:line="259" w:lineRule="auto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37CC16C737EF467BA4BAA82798878AE0">
    <w:name w:val="37CC16C737EF467BA4BAA82798878AE0"/>
    <w:rsid w:val="000101BB"/>
  </w:style>
  <w:style w:type="paragraph" w:customStyle="1" w:styleId="5391162BF7314C52825F0B62B14E69CD">
    <w:name w:val="5391162BF7314C52825F0B62B14E69CD"/>
    <w:rsid w:val="000101BB"/>
  </w:style>
  <w:style w:type="paragraph" w:customStyle="1" w:styleId="B271863F5F8A4AC7A4C8BF372EBCAEA9">
    <w:name w:val="B271863F5F8A4AC7A4C8BF372EBCAEA9"/>
    <w:rsid w:val="000101BB"/>
  </w:style>
  <w:style w:type="paragraph" w:customStyle="1" w:styleId="1D1CF9E1FDB04B1B8FA526C6317CC051">
    <w:name w:val="1D1CF9E1FDB04B1B8FA526C6317CC051"/>
    <w:rsid w:val="000101BB"/>
  </w:style>
  <w:style w:type="paragraph" w:customStyle="1" w:styleId="A75FAC92B2FF4EF4BAC4A8237475BB6B">
    <w:name w:val="A75FAC92B2FF4EF4BAC4A8237475BB6B"/>
    <w:rsid w:val="000101BB"/>
  </w:style>
  <w:style w:type="paragraph" w:customStyle="1" w:styleId="974200038270475EACE3FA520E744C1D">
    <w:name w:val="974200038270475EACE3FA520E744C1D"/>
    <w:rsid w:val="000101BB"/>
  </w:style>
  <w:style w:type="paragraph" w:customStyle="1" w:styleId="20A4B4BF278649789E9A7F514F3D72BD">
    <w:name w:val="20A4B4BF278649789E9A7F514F3D72BD"/>
    <w:rsid w:val="000101BB"/>
  </w:style>
  <w:style w:type="paragraph" w:customStyle="1" w:styleId="8539E173C7344275BEF3EE9146FC2358">
    <w:name w:val="8539E173C7344275BEF3EE9146FC2358"/>
    <w:rsid w:val="000101BB"/>
  </w:style>
  <w:style w:type="paragraph" w:customStyle="1" w:styleId="BE9DDD1A9B50416EA89B2450FA5719EE">
    <w:name w:val="BE9DDD1A9B50416EA89B2450FA5719EE"/>
    <w:rsid w:val="000101BB"/>
  </w:style>
  <w:style w:type="paragraph" w:customStyle="1" w:styleId="022E42DA6B004487A2D3E9E8060E70F4">
    <w:name w:val="022E42DA6B004487A2D3E9E8060E70F4"/>
    <w:rsid w:val="000101BB"/>
  </w:style>
  <w:style w:type="paragraph" w:customStyle="1" w:styleId="545B384E04DD4429A9B23F07C828D5B8">
    <w:name w:val="545B384E04DD4429A9B23F07C828D5B8"/>
    <w:rsid w:val="000101BB"/>
  </w:style>
  <w:style w:type="paragraph" w:customStyle="1" w:styleId="B990D64389B24C64B98803B397BFAFC2">
    <w:name w:val="B990D64389B24C64B98803B397BFAFC2"/>
    <w:rsid w:val="000101BB"/>
  </w:style>
  <w:style w:type="paragraph" w:customStyle="1" w:styleId="73B37C94025D477680C9C28BDBDE1CC6">
    <w:name w:val="73B37C94025D477680C9C28BDBDE1CC6"/>
    <w:rsid w:val="000101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C93E5-34BA-4C69-B3DE-B4A1B2D22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template</Template>
  <TotalTime>1</TotalTime>
  <Pages>13</Pages>
  <Words>1969</Words>
  <Characters>10224</Characters>
  <Application>Microsoft Office Word</Application>
  <DocSecurity>4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DASH</Company>
  <LinksUpToDate>false</LinksUpToDate>
  <CharactersWithSpaces>12169</CharactersWithSpaces>
  <SharedDoc>false</SharedDoc>
  <HLinks>
    <vt:vector size="6" baseType="variant">
      <vt:variant>
        <vt:i4>7340072</vt:i4>
      </vt:variant>
      <vt:variant>
        <vt:i4>-1</vt:i4>
      </vt:variant>
      <vt:variant>
        <vt:i4>1041</vt:i4>
      </vt:variant>
      <vt:variant>
        <vt:i4>1</vt:i4>
      </vt:variant>
      <vt:variant>
        <vt:lpwstr>_-New-RDaSH-A4-cover-pc-template-01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Finn, Niall</dc:creator>
  <cp:keywords/>
  <cp:lastModifiedBy>Catherine Wilson</cp:lastModifiedBy>
  <cp:revision>2</cp:revision>
  <cp:lastPrinted>2021-12-15T13:38:00Z</cp:lastPrinted>
  <dcterms:created xsi:type="dcterms:W3CDTF">2025-08-18T09:49:00Z</dcterms:created>
  <dcterms:modified xsi:type="dcterms:W3CDTF">2025-08-18T09:49:00Z</dcterms:modified>
</cp:coreProperties>
</file>